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B022" w14:textId="37A6C01A" w:rsidR="00406B9A" w:rsidRDefault="00B15ED4" w:rsidP="00246A58">
      <w:pPr>
        <w:pStyle w:val="Heading1"/>
        <w:spacing w:before="0" w:after="240"/>
      </w:pPr>
      <w:r>
        <w:t>Foundation Stage 1 (nursery) expression of interest form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814"/>
        <w:gridCol w:w="2566"/>
        <w:gridCol w:w="1261"/>
        <w:gridCol w:w="1101"/>
      </w:tblGrid>
      <w:tr w:rsidR="00B1507D" w:rsidRPr="00B15ED4" w14:paraId="1516F1B5" w14:textId="77777777" w:rsidTr="00BF1709">
        <w:trPr>
          <w:trHeight w:val="454"/>
        </w:trPr>
        <w:tc>
          <w:tcPr>
            <w:tcW w:w="5000" w:type="pct"/>
            <w:gridSpan w:val="4"/>
            <w:vAlign w:val="center"/>
          </w:tcPr>
          <w:p w14:paraId="69E86FD3" w14:textId="7B976D69" w:rsidR="00B1507D" w:rsidRPr="00B15ED4" w:rsidRDefault="00B1507D" w:rsidP="00B15ED4">
            <w:pPr>
              <w:pStyle w:val="NoSpacing"/>
            </w:pPr>
            <w:r w:rsidRPr="00B15ED4">
              <w:t xml:space="preserve">Name of </w:t>
            </w:r>
            <w:r w:rsidR="000142FF">
              <w:t>c</w:t>
            </w:r>
            <w:r w:rsidRPr="00B15ED4">
              <w:t>hild:</w:t>
            </w:r>
            <w:r w:rsidR="000142FF">
              <w:t xml:space="preserve"> </w:t>
            </w:r>
          </w:p>
        </w:tc>
      </w:tr>
      <w:tr w:rsidR="00B1507D" w:rsidRPr="00B15ED4" w14:paraId="52EF5984" w14:textId="77777777" w:rsidTr="00BF1709">
        <w:trPr>
          <w:trHeight w:val="454"/>
        </w:trPr>
        <w:tc>
          <w:tcPr>
            <w:tcW w:w="2471" w:type="pct"/>
            <w:vAlign w:val="center"/>
          </w:tcPr>
          <w:p w14:paraId="495C1321" w14:textId="7B4D5F75" w:rsidR="00B1507D" w:rsidRPr="00B15ED4" w:rsidRDefault="00B1507D" w:rsidP="00B15ED4">
            <w:pPr>
              <w:pStyle w:val="NoSpacing"/>
            </w:pPr>
            <w:r w:rsidRPr="00B15ED4">
              <w:t xml:space="preserve">Date of </w:t>
            </w:r>
            <w:r w:rsidR="000142FF">
              <w:t>b</w:t>
            </w:r>
            <w:r w:rsidRPr="00B15ED4">
              <w:t>irth:</w:t>
            </w:r>
            <w:r w:rsidR="000142FF">
              <w:t xml:space="preserve"> </w:t>
            </w:r>
          </w:p>
        </w:tc>
        <w:tc>
          <w:tcPr>
            <w:tcW w:w="1317" w:type="pct"/>
            <w:vAlign w:val="center"/>
          </w:tcPr>
          <w:p w14:paraId="1F553A69" w14:textId="11903024" w:rsidR="00B1507D" w:rsidRPr="00B15ED4" w:rsidRDefault="00B1507D" w:rsidP="00B15ED4">
            <w:pPr>
              <w:pStyle w:val="NoSpacing"/>
            </w:pPr>
            <w:r>
              <w:t xml:space="preserve">Male: </w:t>
            </w:r>
            <w:sdt>
              <w:sdtPr>
                <w:id w:val="-1677732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2" w:type="pct"/>
            <w:gridSpan w:val="2"/>
            <w:vAlign w:val="center"/>
          </w:tcPr>
          <w:p w14:paraId="6C56A470" w14:textId="5BB3CFB7" w:rsidR="00B1507D" w:rsidRPr="00B15ED4" w:rsidRDefault="00B1507D" w:rsidP="00B15ED4">
            <w:pPr>
              <w:pStyle w:val="NoSpacing"/>
            </w:pPr>
            <w:r>
              <w:t xml:space="preserve">Female: </w:t>
            </w:r>
            <w:sdt>
              <w:sdtPr>
                <w:id w:val="-1419481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142FF" w:rsidRPr="00B15ED4" w14:paraId="417B6C79" w14:textId="77777777" w:rsidTr="00BF1709">
        <w:trPr>
          <w:trHeight w:val="480"/>
        </w:trPr>
        <w:tc>
          <w:tcPr>
            <w:tcW w:w="2471" w:type="pct"/>
            <w:vMerge w:val="restart"/>
          </w:tcPr>
          <w:p w14:paraId="4F1DDBCF" w14:textId="77777777" w:rsidR="000142FF" w:rsidRDefault="000142FF" w:rsidP="00B15ED4">
            <w:pPr>
              <w:pStyle w:val="NoSpacing"/>
            </w:pPr>
            <w:r w:rsidRPr="00B15ED4">
              <w:t xml:space="preserve">Home </w:t>
            </w:r>
            <w:r>
              <w:t>a</w:t>
            </w:r>
            <w:r w:rsidRPr="00B15ED4">
              <w:t>ddress:</w:t>
            </w:r>
          </w:p>
          <w:p w14:paraId="2C43707E" w14:textId="625417B1" w:rsidR="000142FF" w:rsidRPr="00B15ED4" w:rsidRDefault="000142FF" w:rsidP="00B15ED4">
            <w:pPr>
              <w:pStyle w:val="NoSpacing"/>
            </w:pPr>
          </w:p>
        </w:tc>
        <w:tc>
          <w:tcPr>
            <w:tcW w:w="2529" w:type="pct"/>
            <w:gridSpan w:val="3"/>
            <w:vAlign w:val="center"/>
          </w:tcPr>
          <w:p w14:paraId="323F4D0B" w14:textId="6731C675" w:rsidR="000142FF" w:rsidRPr="00B15ED4" w:rsidRDefault="000142FF" w:rsidP="000142FF">
            <w:pPr>
              <w:pStyle w:val="NoSpacing"/>
            </w:pPr>
            <w:r w:rsidRPr="00B15ED4">
              <w:t>Home telephone:</w:t>
            </w:r>
            <w:r>
              <w:t xml:space="preserve"> </w:t>
            </w:r>
          </w:p>
        </w:tc>
      </w:tr>
      <w:tr w:rsidR="000142FF" w:rsidRPr="00B15ED4" w14:paraId="0D9542AC" w14:textId="77777777" w:rsidTr="00BF1709">
        <w:trPr>
          <w:trHeight w:val="480"/>
        </w:trPr>
        <w:tc>
          <w:tcPr>
            <w:tcW w:w="2471" w:type="pct"/>
            <w:vMerge/>
          </w:tcPr>
          <w:p w14:paraId="26D946CC" w14:textId="77777777" w:rsidR="000142FF" w:rsidRPr="00B15ED4" w:rsidRDefault="000142FF" w:rsidP="00B15ED4">
            <w:pPr>
              <w:pStyle w:val="NoSpacing"/>
            </w:pPr>
          </w:p>
        </w:tc>
        <w:tc>
          <w:tcPr>
            <w:tcW w:w="2529" w:type="pct"/>
            <w:gridSpan w:val="3"/>
            <w:vAlign w:val="center"/>
          </w:tcPr>
          <w:p w14:paraId="787DCFAE" w14:textId="16D2D21B" w:rsidR="000142FF" w:rsidRPr="00B15ED4" w:rsidRDefault="000142FF" w:rsidP="000142FF">
            <w:pPr>
              <w:pStyle w:val="NoSpacing"/>
            </w:pPr>
            <w:r w:rsidRPr="00B15ED4">
              <w:t>Work telephone:</w:t>
            </w:r>
            <w:r>
              <w:t xml:space="preserve"> </w:t>
            </w:r>
          </w:p>
        </w:tc>
      </w:tr>
      <w:tr w:rsidR="000142FF" w:rsidRPr="00B15ED4" w14:paraId="03D72B6D" w14:textId="77777777" w:rsidTr="00BF1709">
        <w:trPr>
          <w:trHeight w:val="480"/>
        </w:trPr>
        <w:tc>
          <w:tcPr>
            <w:tcW w:w="2471" w:type="pct"/>
            <w:vMerge/>
          </w:tcPr>
          <w:p w14:paraId="322B68B9" w14:textId="77777777" w:rsidR="000142FF" w:rsidRPr="00B15ED4" w:rsidRDefault="000142FF" w:rsidP="00B15ED4">
            <w:pPr>
              <w:pStyle w:val="NoSpacing"/>
            </w:pPr>
          </w:p>
        </w:tc>
        <w:tc>
          <w:tcPr>
            <w:tcW w:w="2529" w:type="pct"/>
            <w:gridSpan w:val="3"/>
            <w:vAlign w:val="center"/>
          </w:tcPr>
          <w:p w14:paraId="465D4970" w14:textId="030FA51E" w:rsidR="000142FF" w:rsidRPr="00B15ED4" w:rsidRDefault="000142FF" w:rsidP="000142FF">
            <w:pPr>
              <w:pStyle w:val="NoSpacing"/>
            </w:pPr>
            <w:r>
              <w:t>Mobile:</w:t>
            </w:r>
          </w:p>
        </w:tc>
      </w:tr>
      <w:tr w:rsidR="00B15ED4" w:rsidRPr="00B15ED4" w14:paraId="5DDDDBA8" w14:textId="77777777" w:rsidTr="00BF1709">
        <w:trPr>
          <w:trHeight w:val="454"/>
        </w:trPr>
        <w:tc>
          <w:tcPr>
            <w:tcW w:w="2471" w:type="pct"/>
            <w:vAlign w:val="center"/>
          </w:tcPr>
          <w:p w14:paraId="13D53F87" w14:textId="28308480" w:rsidR="00B15ED4" w:rsidRPr="00B15ED4" w:rsidRDefault="00B15ED4" w:rsidP="000142FF">
            <w:pPr>
              <w:pStyle w:val="NoSpacing"/>
            </w:pPr>
            <w:r w:rsidRPr="00B15ED4">
              <w:t xml:space="preserve">Post </w:t>
            </w:r>
            <w:r w:rsidR="000142FF">
              <w:t>c</w:t>
            </w:r>
            <w:r w:rsidRPr="00B15ED4">
              <w:t>ode:</w:t>
            </w:r>
          </w:p>
        </w:tc>
        <w:tc>
          <w:tcPr>
            <w:tcW w:w="2529" w:type="pct"/>
            <w:gridSpan w:val="3"/>
            <w:vAlign w:val="center"/>
          </w:tcPr>
          <w:p w14:paraId="76F2DB8E" w14:textId="6857DAC5" w:rsidR="00B15ED4" w:rsidRPr="00B15ED4" w:rsidRDefault="000142FF" w:rsidP="000142FF">
            <w:pPr>
              <w:pStyle w:val="NoSpacing"/>
            </w:pPr>
            <w:r w:rsidRPr="00B15ED4">
              <w:t>Email:</w:t>
            </w:r>
            <w:r>
              <w:t xml:space="preserve"> </w:t>
            </w:r>
          </w:p>
        </w:tc>
      </w:tr>
      <w:tr w:rsidR="00B15ED4" w:rsidRPr="00B15ED4" w14:paraId="67AA644F" w14:textId="77777777" w:rsidTr="00BF1709">
        <w:trPr>
          <w:trHeight w:val="454"/>
        </w:trPr>
        <w:tc>
          <w:tcPr>
            <w:tcW w:w="2471" w:type="pct"/>
            <w:vAlign w:val="center"/>
          </w:tcPr>
          <w:p w14:paraId="60F29E99" w14:textId="0CDD0BAF" w:rsidR="00B15ED4" w:rsidRPr="00B15ED4" w:rsidRDefault="00B15ED4" w:rsidP="000142FF">
            <w:pPr>
              <w:pStyle w:val="NoSpacing"/>
            </w:pPr>
            <w:r w:rsidRPr="00B15ED4">
              <w:t xml:space="preserve">Name of </w:t>
            </w:r>
            <w:r w:rsidR="000142FF">
              <w:t>p</w:t>
            </w:r>
            <w:r w:rsidRPr="00B15ED4">
              <w:t>arent:</w:t>
            </w:r>
          </w:p>
        </w:tc>
        <w:tc>
          <w:tcPr>
            <w:tcW w:w="2529" w:type="pct"/>
            <w:gridSpan w:val="3"/>
            <w:vAlign w:val="center"/>
          </w:tcPr>
          <w:p w14:paraId="56BB39EF" w14:textId="3D4CB896" w:rsidR="00B15ED4" w:rsidRPr="00B15ED4" w:rsidRDefault="00B15ED4" w:rsidP="000142FF">
            <w:pPr>
              <w:pStyle w:val="NoSpacing"/>
            </w:pPr>
            <w:r w:rsidRPr="00B15ED4">
              <w:t xml:space="preserve">Name of </w:t>
            </w:r>
            <w:r w:rsidR="000142FF">
              <w:t>p</w:t>
            </w:r>
            <w:r w:rsidRPr="00B15ED4">
              <w:t>arent:</w:t>
            </w:r>
          </w:p>
        </w:tc>
      </w:tr>
      <w:tr w:rsidR="00B15ED4" w:rsidRPr="00B15ED4" w14:paraId="2CA79197" w14:textId="77777777" w:rsidTr="00BF1709">
        <w:trPr>
          <w:trHeight w:val="1883"/>
        </w:trPr>
        <w:tc>
          <w:tcPr>
            <w:tcW w:w="2471" w:type="pct"/>
          </w:tcPr>
          <w:p w14:paraId="0ED7066A" w14:textId="1B800A3C" w:rsidR="00B15ED4" w:rsidRPr="00B15ED4" w:rsidRDefault="00B15ED4" w:rsidP="009D6DFE">
            <w:pPr>
              <w:pStyle w:val="NoSpacing"/>
            </w:pPr>
            <w:r w:rsidRPr="00B15ED4">
              <w:t>Parent</w:t>
            </w:r>
            <w:r w:rsidR="000142FF">
              <w:t>’s</w:t>
            </w:r>
            <w:r w:rsidRPr="00B15ED4">
              <w:t xml:space="preserve"> address and post code</w:t>
            </w:r>
            <w:r w:rsidR="009D6DFE">
              <w:br/>
            </w:r>
            <w:r w:rsidRPr="009D6DFE">
              <w:rPr>
                <w:i/>
                <w:iCs/>
              </w:rPr>
              <w:t>(if different from child’s)</w:t>
            </w:r>
          </w:p>
          <w:p w14:paraId="14D7567F" w14:textId="77777777" w:rsidR="00B15ED4" w:rsidRPr="00B15ED4" w:rsidRDefault="00B15ED4" w:rsidP="009D6DFE">
            <w:pPr>
              <w:pStyle w:val="NoSpacing"/>
            </w:pPr>
          </w:p>
        </w:tc>
        <w:tc>
          <w:tcPr>
            <w:tcW w:w="2529" w:type="pct"/>
            <w:gridSpan w:val="3"/>
          </w:tcPr>
          <w:p w14:paraId="54612EAD" w14:textId="77777777" w:rsidR="00B15ED4" w:rsidRPr="009D6DFE" w:rsidRDefault="00B15ED4" w:rsidP="009D6DFE">
            <w:pPr>
              <w:pStyle w:val="NoSpacing"/>
              <w:rPr>
                <w:i/>
                <w:iCs/>
              </w:rPr>
            </w:pPr>
            <w:r w:rsidRPr="00B15ED4">
              <w:t>Parent</w:t>
            </w:r>
            <w:r w:rsidR="009D6DFE">
              <w:t>’</w:t>
            </w:r>
            <w:r w:rsidRPr="00B15ED4">
              <w:t>s address and post code</w:t>
            </w:r>
            <w:r w:rsidR="009D6DFE">
              <w:br/>
            </w:r>
            <w:r w:rsidRPr="009D6DFE">
              <w:rPr>
                <w:i/>
                <w:iCs/>
              </w:rPr>
              <w:t>(if different from child’s)</w:t>
            </w:r>
          </w:p>
          <w:p w14:paraId="241DF75E" w14:textId="2DA95651" w:rsidR="009D6DFE" w:rsidRPr="00B15ED4" w:rsidRDefault="009D6DFE" w:rsidP="009D6DFE">
            <w:pPr>
              <w:pStyle w:val="NoSpacing"/>
            </w:pPr>
          </w:p>
        </w:tc>
      </w:tr>
      <w:tr w:rsidR="00246A58" w:rsidRPr="00B15ED4" w14:paraId="1522A8B7" w14:textId="77777777" w:rsidTr="00246A58">
        <w:trPr>
          <w:trHeight w:val="454"/>
        </w:trPr>
        <w:tc>
          <w:tcPr>
            <w:tcW w:w="2471" w:type="pct"/>
            <w:vMerge w:val="restart"/>
          </w:tcPr>
          <w:p w14:paraId="474C4FF6" w14:textId="5E360AD3" w:rsidR="00246A58" w:rsidRPr="00B15ED4" w:rsidRDefault="00246A58" w:rsidP="00BF1709">
            <w:pPr>
              <w:pStyle w:val="NoSpacing"/>
            </w:pPr>
            <w:r>
              <w:t>Who does the child live with?</w:t>
            </w:r>
          </w:p>
        </w:tc>
        <w:tc>
          <w:tcPr>
            <w:tcW w:w="1317" w:type="pct"/>
            <w:vAlign w:val="center"/>
          </w:tcPr>
          <w:p w14:paraId="55A47871" w14:textId="727D6A3E" w:rsidR="00246A58" w:rsidRPr="00B15ED4" w:rsidRDefault="0052389F" w:rsidP="001A05C1">
            <w:pPr>
              <w:pStyle w:val="NoSpacing"/>
            </w:pPr>
            <w:sdt>
              <w:sdtPr>
                <w:id w:val="-358582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A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6A58">
              <w:t xml:space="preserve"> Both parents</w:t>
            </w:r>
          </w:p>
        </w:tc>
        <w:tc>
          <w:tcPr>
            <w:tcW w:w="1212" w:type="pct"/>
            <w:gridSpan w:val="2"/>
            <w:vMerge w:val="restart"/>
          </w:tcPr>
          <w:p w14:paraId="4CECC6C8" w14:textId="52B710AD" w:rsidR="00246A58" w:rsidRDefault="0052389F" w:rsidP="00246A58">
            <w:pPr>
              <w:pStyle w:val="NoSpacing"/>
              <w:rPr>
                <w:i/>
                <w:iCs/>
              </w:rPr>
            </w:pPr>
            <w:sdt>
              <w:sdtPr>
                <w:id w:val="1466855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A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6A58">
              <w:t xml:space="preserve"> Other </w:t>
            </w:r>
            <w:r w:rsidR="00246A58">
              <w:br/>
            </w:r>
            <w:r w:rsidR="00246A58" w:rsidRPr="00246A58">
              <w:rPr>
                <w:i/>
                <w:iCs/>
              </w:rPr>
              <w:t>(please give details)</w:t>
            </w:r>
          </w:p>
          <w:p w14:paraId="21AD6C5B" w14:textId="1EEEDEF9" w:rsidR="00246A58" w:rsidRPr="00246A58" w:rsidRDefault="00246A58" w:rsidP="00246A58">
            <w:pPr>
              <w:pStyle w:val="NoSpacing"/>
            </w:pPr>
          </w:p>
        </w:tc>
      </w:tr>
      <w:tr w:rsidR="00246A58" w:rsidRPr="00B15ED4" w14:paraId="353B6669" w14:textId="77777777" w:rsidTr="00BF1709">
        <w:trPr>
          <w:trHeight w:val="454"/>
        </w:trPr>
        <w:tc>
          <w:tcPr>
            <w:tcW w:w="2471" w:type="pct"/>
            <w:vMerge/>
            <w:vAlign w:val="center"/>
          </w:tcPr>
          <w:p w14:paraId="27FD5C44" w14:textId="77777777" w:rsidR="00246A58" w:rsidRDefault="00246A58" w:rsidP="00246A58">
            <w:pPr>
              <w:pStyle w:val="NoSpacing"/>
            </w:pPr>
          </w:p>
        </w:tc>
        <w:tc>
          <w:tcPr>
            <w:tcW w:w="1317" w:type="pct"/>
            <w:vAlign w:val="center"/>
          </w:tcPr>
          <w:p w14:paraId="3DC957C0" w14:textId="48BC56A2" w:rsidR="00246A58" w:rsidRDefault="0052389F" w:rsidP="00246A58">
            <w:pPr>
              <w:pStyle w:val="NoSpacing"/>
            </w:pPr>
            <w:sdt>
              <w:sdtPr>
                <w:id w:val="1311377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A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6A58">
              <w:t xml:space="preserve"> Mother</w:t>
            </w:r>
          </w:p>
        </w:tc>
        <w:tc>
          <w:tcPr>
            <w:tcW w:w="1212" w:type="pct"/>
            <w:gridSpan w:val="2"/>
            <w:vMerge/>
            <w:vAlign w:val="center"/>
          </w:tcPr>
          <w:p w14:paraId="703826F5" w14:textId="6850264B" w:rsidR="00246A58" w:rsidRDefault="00246A58" w:rsidP="00246A58">
            <w:pPr>
              <w:pStyle w:val="NoSpacing"/>
            </w:pPr>
          </w:p>
        </w:tc>
      </w:tr>
      <w:tr w:rsidR="00246A58" w:rsidRPr="00B15ED4" w14:paraId="6BB6B651" w14:textId="77777777" w:rsidTr="00BF1709">
        <w:trPr>
          <w:trHeight w:val="454"/>
        </w:trPr>
        <w:tc>
          <w:tcPr>
            <w:tcW w:w="2471" w:type="pct"/>
            <w:vMerge/>
            <w:vAlign w:val="center"/>
          </w:tcPr>
          <w:p w14:paraId="10E581B8" w14:textId="77777777" w:rsidR="00246A58" w:rsidRDefault="00246A58" w:rsidP="00246A58">
            <w:pPr>
              <w:pStyle w:val="NoSpacing"/>
            </w:pPr>
          </w:p>
        </w:tc>
        <w:tc>
          <w:tcPr>
            <w:tcW w:w="1317" w:type="pct"/>
            <w:vAlign w:val="center"/>
          </w:tcPr>
          <w:p w14:paraId="4FAE2604" w14:textId="0B782A99" w:rsidR="00246A58" w:rsidRDefault="0052389F" w:rsidP="00246A58">
            <w:pPr>
              <w:pStyle w:val="NoSpacing"/>
            </w:pPr>
            <w:sdt>
              <w:sdtPr>
                <w:id w:val="864017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A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46A58">
              <w:t xml:space="preserve"> Father</w:t>
            </w:r>
          </w:p>
        </w:tc>
        <w:tc>
          <w:tcPr>
            <w:tcW w:w="1212" w:type="pct"/>
            <w:gridSpan w:val="2"/>
            <w:vMerge/>
            <w:vAlign w:val="center"/>
          </w:tcPr>
          <w:p w14:paraId="66F54DCE" w14:textId="77777777" w:rsidR="00246A58" w:rsidRDefault="00246A58" w:rsidP="00246A58">
            <w:pPr>
              <w:pStyle w:val="NoSpacing"/>
            </w:pPr>
          </w:p>
        </w:tc>
      </w:tr>
      <w:tr w:rsidR="00246A58" w:rsidRPr="00B15ED4" w14:paraId="2B3B5D96" w14:textId="77777777" w:rsidTr="00183AE5">
        <w:trPr>
          <w:trHeight w:val="850"/>
        </w:trPr>
        <w:tc>
          <w:tcPr>
            <w:tcW w:w="5000" w:type="pct"/>
            <w:gridSpan w:val="4"/>
          </w:tcPr>
          <w:p w14:paraId="37BBAA3F" w14:textId="77777777" w:rsidR="00246A58" w:rsidRDefault="00246A58" w:rsidP="00246A58">
            <w:pPr>
              <w:pStyle w:val="NoSpacing"/>
            </w:pPr>
            <w:r w:rsidRPr="00B15ED4">
              <w:t xml:space="preserve">Reason for </w:t>
            </w:r>
            <w:r>
              <w:t>choosing</w:t>
            </w:r>
            <w:r w:rsidRPr="00B15ED4">
              <w:t xml:space="preserve"> Grampian Primary Academy:</w:t>
            </w:r>
          </w:p>
          <w:p w14:paraId="3389096D" w14:textId="59C00CE6" w:rsidR="00246A58" w:rsidRPr="00B15ED4" w:rsidRDefault="00246A58" w:rsidP="00246A58">
            <w:pPr>
              <w:pStyle w:val="NoSpacing"/>
            </w:pPr>
          </w:p>
        </w:tc>
      </w:tr>
      <w:tr w:rsidR="00246A58" w:rsidRPr="00B15ED4" w14:paraId="4DB937D1" w14:textId="77777777" w:rsidTr="00183AE5">
        <w:trPr>
          <w:trHeight w:val="850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1F8205CE" w14:textId="4C4ECDED" w:rsidR="00246A58" w:rsidRPr="00B15ED4" w:rsidRDefault="00246A58" w:rsidP="00246A58">
            <w:pPr>
              <w:pStyle w:val="NoSpacing"/>
            </w:pPr>
            <w:r w:rsidRPr="00B15ED4">
              <w:t xml:space="preserve">Name and ages of siblings already at Grampian </w:t>
            </w:r>
            <w:r>
              <w:t xml:space="preserve">Primary </w:t>
            </w:r>
            <w:r w:rsidRPr="00B15ED4">
              <w:t>Academy</w:t>
            </w:r>
            <w:r>
              <w:t xml:space="preserve"> </w:t>
            </w:r>
            <w:r w:rsidRPr="00246A58">
              <w:rPr>
                <w:i/>
                <w:iCs/>
              </w:rPr>
              <w:t>(if applicable)</w:t>
            </w:r>
            <w:r w:rsidRPr="00B15ED4">
              <w:t>:</w:t>
            </w:r>
          </w:p>
          <w:p w14:paraId="5F334A60" w14:textId="77777777" w:rsidR="00246A58" w:rsidRPr="00B15ED4" w:rsidRDefault="00246A58" w:rsidP="00246A58">
            <w:pPr>
              <w:pStyle w:val="NoSpacing"/>
            </w:pPr>
          </w:p>
        </w:tc>
      </w:tr>
      <w:tr w:rsidR="00246A58" w:rsidRPr="00B15ED4" w14:paraId="3E9D74A8" w14:textId="77777777" w:rsidTr="00BF1709">
        <w:trPr>
          <w:trHeight w:val="454"/>
        </w:trPr>
        <w:tc>
          <w:tcPr>
            <w:tcW w:w="5000" w:type="pct"/>
            <w:gridSpan w:val="4"/>
            <w:tcBorders>
              <w:bottom w:val="nil"/>
            </w:tcBorders>
            <w:vAlign w:val="center"/>
          </w:tcPr>
          <w:p w14:paraId="05162BDD" w14:textId="19FDD534" w:rsidR="00246A58" w:rsidRPr="00B15ED4" w:rsidRDefault="00246A58" w:rsidP="00246A58">
            <w:pPr>
              <w:pStyle w:val="NoSpacing"/>
            </w:pPr>
            <w:r w:rsidRPr="00B15ED4">
              <w:t xml:space="preserve">Preferred </w:t>
            </w:r>
            <w:r>
              <w:t>s</w:t>
            </w:r>
            <w:r w:rsidRPr="00B15ED4">
              <w:t>ession</w:t>
            </w:r>
            <w:r>
              <w:t xml:space="preserve"> </w:t>
            </w:r>
            <w:r w:rsidRPr="00F224D1">
              <w:rPr>
                <w:i/>
                <w:iCs/>
              </w:rPr>
              <w:t>(please tick the box next to the sessions you are interested in):</w:t>
            </w:r>
          </w:p>
        </w:tc>
      </w:tr>
      <w:tr w:rsidR="00246A58" w:rsidRPr="00B15ED4" w14:paraId="167A8379" w14:textId="77777777" w:rsidTr="00BF1709">
        <w:trPr>
          <w:trHeight w:val="649"/>
        </w:trPr>
        <w:tc>
          <w:tcPr>
            <w:tcW w:w="4435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17D1A535" w14:textId="1A8679F5" w:rsidR="00246A58" w:rsidRPr="00B15ED4" w:rsidRDefault="00246A58" w:rsidP="00246A58">
            <w:pPr>
              <w:pStyle w:val="NoSpacing"/>
            </w:pPr>
            <w:r w:rsidRPr="00B15ED4">
              <w:rPr>
                <w:b/>
                <w:bCs/>
              </w:rPr>
              <w:t xml:space="preserve">Morning </w:t>
            </w:r>
            <w:r>
              <w:rPr>
                <w:b/>
                <w:bCs/>
              </w:rPr>
              <w:t>n</w:t>
            </w:r>
            <w:r w:rsidRPr="00B15ED4">
              <w:rPr>
                <w:b/>
                <w:bCs/>
              </w:rPr>
              <w:t>ursery</w:t>
            </w:r>
            <w:r w:rsidRPr="00B15ED4">
              <w:t xml:space="preserve"> –every morning</w:t>
            </w:r>
            <w:r>
              <w:t>,</w:t>
            </w:r>
            <w:r w:rsidRPr="00B15ED4">
              <w:t xml:space="preserve"> 8.45am to 11.45am. </w:t>
            </w:r>
          </w:p>
        </w:tc>
        <w:tc>
          <w:tcPr>
            <w:tcW w:w="565" w:type="pct"/>
            <w:tcBorders>
              <w:top w:val="nil"/>
              <w:left w:val="nil"/>
              <w:bottom w:val="nil"/>
            </w:tcBorders>
            <w:vAlign w:val="center"/>
          </w:tcPr>
          <w:sdt>
            <w:sdtPr>
              <w:rPr>
                <w:rFonts w:ascii="MS Gothic" w:eastAsia="MS Gothic" w:hAnsi="MS Gothic" w:hint="eastAsia"/>
              </w:rPr>
              <w:id w:val="257687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BB8F6F" w14:textId="4B7601CD" w:rsidR="00246A58" w:rsidRDefault="00246A58" w:rsidP="00246A58">
                <w:pPr>
                  <w:pStyle w:val="NoSpacing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246A58" w:rsidRPr="00B15ED4" w14:paraId="127A590A" w14:textId="77777777" w:rsidTr="00BF1709">
        <w:trPr>
          <w:trHeight w:val="649"/>
        </w:trPr>
        <w:tc>
          <w:tcPr>
            <w:tcW w:w="4435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43E75D36" w14:textId="25B48CB3" w:rsidR="00246A58" w:rsidRPr="00B15ED4" w:rsidRDefault="00246A58" w:rsidP="00246A58">
            <w:pPr>
              <w:pStyle w:val="NoSpacing"/>
            </w:pPr>
            <w:r w:rsidRPr="00B15ED4">
              <w:rPr>
                <w:b/>
                <w:bCs/>
              </w:rPr>
              <w:t xml:space="preserve">Afternoon </w:t>
            </w:r>
            <w:r>
              <w:rPr>
                <w:b/>
                <w:bCs/>
              </w:rPr>
              <w:t>n</w:t>
            </w:r>
            <w:r w:rsidRPr="00B15ED4">
              <w:rPr>
                <w:b/>
                <w:bCs/>
              </w:rPr>
              <w:t>ursery</w:t>
            </w:r>
            <w:r w:rsidRPr="00B15ED4">
              <w:t xml:space="preserve"> –</w:t>
            </w:r>
            <w:r>
              <w:t xml:space="preserve"> </w:t>
            </w:r>
            <w:r w:rsidRPr="00B15ED4">
              <w:t>every afternoon</w:t>
            </w:r>
            <w:r>
              <w:t>,</w:t>
            </w:r>
            <w:r w:rsidRPr="00B15ED4">
              <w:t xml:space="preserve"> 12.30pm to 3.30pm</w:t>
            </w:r>
          </w:p>
        </w:tc>
        <w:sdt>
          <w:sdtPr>
            <w:id w:val="822933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5" w:type="pct"/>
                <w:tcBorders>
                  <w:top w:val="nil"/>
                  <w:left w:val="nil"/>
                  <w:bottom w:val="nil"/>
                </w:tcBorders>
                <w:vAlign w:val="center"/>
              </w:tcPr>
              <w:p w14:paraId="1DEFC58C" w14:textId="1757915B" w:rsidR="00246A58" w:rsidRDefault="00246A58" w:rsidP="00246A58">
                <w:pPr>
                  <w:pStyle w:val="NoSpacing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46A58" w:rsidRPr="00B15ED4" w14:paraId="55D1B025" w14:textId="77777777" w:rsidTr="00BF1709">
        <w:trPr>
          <w:trHeight w:val="649"/>
        </w:trPr>
        <w:tc>
          <w:tcPr>
            <w:tcW w:w="4435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1C62FF97" w14:textId="27198647" w:rsidR="00246A58" w:rsidRPr="00CD13EF" w:rsidRDefault="00246A58" w:rsidP="00246A58">
            <w:pPr>
              <w:pStyle w:val="NoSpacing"/>
            </w:pPr>
            <w:r w:rsidRPr="00B15ED4">
              <w:rPr>
                <w:b/>
                <w:bCs/>
              </w:rPr>
              <w:t xml:space="preserve">Start of the </w:t>
            </w:r>
            <w:r>
              <w:rPr>
                <w:b/>
                <w:bCs/>
              </w:rPr>
              <w:t>w</w:t>
            </w:r>
            <w:r w:rsidRPr="00B15ED4">
              <w:rPr>
                <w:b/>
                <w:bCs/>
              </w:rPr>
              <w:t xml:space="preserve">eek </w:t>
            </w:r>
            <w:r w:rsidRPr="00B15ED4">
              <w:t>–full day Monday and Tuesday</w:t>
            </w:r>
            <w:r>
              <w:t>,</w:t>
            </w:r>
            <w:r w:rsidRPr="00B15ED4">
              <w:t xml:space="preserve"> 8.45am to 3.30pm and Wednesday morning</w:t>
            </w:r>
            <w:r>
              <w:t>s,</w:t>
            </w:r>
            <w:r w:rsidRPr="00B15ED4">
              <w:t xml:space="preserve"> 8.45am to 11.45am. </w:t>
            </w:r>
          </w:p>
        </w:tc>
        <w:sdt>
          <w:sdtPr>
            <w:id w:val="1544089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5" w:type="pct"/>
                <w:tcBorders>
                  <w:top w:val="nil"/>
                  <w:left w:val="nil"/>
                  <w:bottom w:val="nil"/>
                </w:tcBorders>
                <w:vAlign w:val="center"/>
              </w:tcPr>
              <w:p w14:paraId="1CF3F383" w14:textId="3C721FC9" w:rsidR="00246A58" w:rsidRDefault="00246A58" w:rsidP="00246A58">
                <w:pPr>
                  <w:pStyle w:val="NoSpacing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46A58" w:rsidRPr="00B15ED4" w14:paraId="14B8B4CF" w14:textId="77777777" w:rsidTr="00BF1709">
        <w:trPr>
          <w:trHeight w:val="649"/>
        </w:trPr>
        <w:tc>
          <w:tcPr>
            <w:tcW w:w="4435" w:type="pct"/>
            <w:gridSpan w:val="3"/>
            <w:tcBorders>
              <w:top w:val="nil"/>
              <w:right w:val="nil"/>
            </w:tcBorders>
            <w:vAlign w:val="center"/>
          </w:tcPr>
          <w:p w14:paraId="56A73F4D" w14:textId="64018D34" w:rsidR="00246A58" w:rsidRPr="00B15ED4" w:rsidRDefault="00246A58" w:rsidP="00246A58">
            <w:pPr>
              <w:pStyle w:val="NoSpacing"/>
              <w:rPr>
                <w:b/>
                <w:bCs/>
              </w:rPr>
            </w:pPr>
            <w:r w:rsidRPr="00B15ED4">
              <w:rPr>
                <w:b/>
                <w:bCs/>
              </w:rPr>
              <w:t xml:space="preserve">End of the </w:t>
            </w:r>
            <w:r>
              <w:rPr>
                <w:b/>
                <w:bCs/>
              </w:rPr>
              <w:t>w</w:t>
            </w:r>
            <w:r w:rsidRPr="00B15ED4">
              <w:rPr>
                <w:b/>
                <w:bCs/>
              </w:rPr>
              <w:t xml:space="preserve">eek </w:t>
            </w:r>
            <w:r w:rsidRPr="00B15ED4">
              <w:t>–</w:t>
            </w:r>
            <w:r>
              <w:t xml:space="preserve"> </w:t>
            </w:r>
            <w:r w:rsidRPr="00B15ED4">
              <w:t>Wednesday afternoon</w:t>
            </w:r>
            <w:r>
              <w:t>s,</w:t>
            </w:r>
            <w:r w:rsidRPr="00B15ED4">
              <w:t xml:space="preserve"> 12.30 to 3.30pm and all day Thursday and Friday</w:t>
            </w:r>
            <w:r>
              <w:t>,</w:t>
            </w:r>
            <w:r w:rsidRPr="00B15ED4">
              <w:t xml:space="preserve"> 8.45am to 3.30pm.</w:t>
            </w:r>
          </w:p>
        </w:tc>
        <w:sdt>
          <w:sdtPr>
            <w:id w:val="-170343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5" w:type="pct"/>
                <w:tcBorders>
                  <w:top w:val="nil"/>
                  <w:left w:val="nil"/>
                </w:tcBorders>
                <w:vAlign w:val="center"/>
              </w:tcPr>
              <w:p w14:paraId="69344144" w14:textId="5C29E598" w:rsidR="00246A58" w:rsidRDefault="00246A58" w:rsidP="00246A58">
                <w:pPr>
                  <w:pStyle w:val="NoSpacing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06833389" w14:textId="176BA1CF" w:rsidR="00B15ED4" w:rsidRDefault="00B15ED4" w:rsidP="00B15ED4"/>
    <w:p w14:paraId="172B3B72" w14:textId="63D1EDFF" w:rsidR="00183AE5" w:rsidRDefault="00183AE5" w:rsidP="00183AE5">
      <w:pPr>
        <w:pStyle w:val="Heading3"/>
      </w:pPr>
      <w:r>
        <w:lastRenderedPageBreak/>
        <w:t>Children with additional needs</w:t>
      </w:r>
    </w:p>
    <w:tbl>
      <w:tblPr>
        <w:tblStyle w:val="TableGrid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799"/>
        <w:gridCol w:w="1471"/>
        <w:gridCol w:w="1472"/>
      </w:tblGrid>
      <w:tr w:rsidR="00183AE5" w14:paraId="77891617" w14:textId="77777777" w:rsidTr="00183AE5">
        <w:trPr>
          <w:trHeight w:val="454"/>
        </w:trPr>
        <w:tc>
          <w:tcPr>
            <w:tcW w:w="6799" w:type="dxa"/>
            <w:vAlign w:val="center"/>
          </w:tcPr>
          <w:p w14:paraId="63E929D8" w14:textId="532F510C" w:rsidR="00183AE5" w:rsidRDefault="00183AE5" w:rsidP="00183AE5">
            <w:pPr>
              <w:pStyle w:val="NoSpacing"/>
            </w:pPr>
            <w:r>
              <w:t xml:space="preserve">Does </w:t>
            </w:r>
            <w:r w:rsidR="001C75F2">
              <w:t>the</w:t>
            </w:r>
            <w:r>
              <w:t xml:space="preserve"> child have special education needs?</w:t>
            </w:r>
          </w:p>
        </w:tc>
        <w:tc>
          <w:tcPr>
            <w:tcW w:w="1471" w:type="dxa"/>
            <w:vAlign w:val="center"/>
          </w:tcPr>
          <w:p w14:paraId="02F7209C" w14:textId="66D7703D" w:rsidR="00183AE5" w:rsidRDefault="0052389F" w:rsidP="00183AE5">
            <w:pPr>
              <w:pStyle w:val="NoSpacing"/>
            </w:pPr>
            <w:sdt>
              <w:sdtPr>
                <w:id w:val="1439719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A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3AE5">
              <w:t xml:space="preserve"> Yes</w:t>
            </w:r>
          </w:p>
        </w:tc>
        <w:tc>
          <w:tcPr>
            <w:tcW w:w="1472" w:type="dxa"/>
            <w:vAlign w:val="center"/>
          </w:tcPr>
          <w:p w14:paraId="5DAAABAE" w14:textId="74A2823B" w:rsidR="00183AE5" w:rsidRDefault="0052389F" w:rsidP="00183AE5">
            <w:pPr>
              <w:pStyle w:val="NoSpacing"/>
            </w:pPr>
            <w:sdt>
              <w:sdtPr>
                <w:id w:val="-924957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A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83AE5">
              <w:t xml:space="preserve"> No</w:t>
            </w:r>
          </w:p>
        </w:tc>
      </w:tr>
      <w:tr w:rsidR="001C75F2" w:rsidRPr="001C75F2" w14:paraId="63339101" w14:textId="77777777" w:rsidTr="001C75F2">
        <w:trPr>
          <w:trHeight w:val="567"/>
        </w:trPr>
        <w:tc>
          <w:tcPr>
            <w:tcW w:w="9742" w:type="dxa"/>
            <w:gridSpan w:val="3"/>
            <w:vAlign w:val="center"/>
          </w:tcPr>
          <w:p w14:paraId="4F49F472" w14:textId="3F3D067A" w:rsidR="001C75F2" w:rsidRPr="001C75F2" w:rsidRDefault="001C75F2" w:rsidP="001C75F2">
            <w:pPr>
              <w:rPr>
                <w:i/>
                <w:iCs/>
              </w:rPr>
            </w:pPr>
            <w:r w:rsidRPr="001C75F2">
              <w:rPr>
                <w:i/>
                <w:iCs/>
              </w:rPr>
              <w:t>If ‘Yes’ please give details and provide any supporting documents you may have from a doctor, social worker, or other relevant professional</w:t>
            </w:r>
          </w:p>
        </w:tc>
      </w:tr>
    </w:tbl>
    <w:p w14:paraId="07A43492" w14:textId="24A2B0CD" w:rsidR="00183AE5" w:rsidRDefault="001C75F2" w:rsidP="001C75F2">
      <w:pPr>
        <w:pStyle w:val="Heading3"/>
      </w:pPr>
      <w:r w:rsidRPr="001C75F2">
        <w:t>Looked after and previously looked after children</w:t>
      </w:r>
    </w:p>
    <w:tbl>
      <w:tblPr>
        <w:tblStyle w:val="TableGrid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799"/>
        <w:gridCol w:w="1471"/>
        <w:gridCol w:w="1472"/>
      </w:tblGrid>
      <w:tr w:rsidR="001C75F2" w14:paraId="79372DD6" w14:textId="77777777" w:rsidTr="001A05C1">
        <w:trPr>
          <w:trHeight w:val="454"/>
        </w:trPr>
        <w:tc>
          <w:tcPr>
            <w:tcW w:w="6799" w:type="dxa"/>
            <w:vAlign w:val="center"/>
          </w:tcPr>
          <w:p w14:paraId="321911E6" w14:textId="6D680717" w:rsidR="001C75F2" w:rsidRDefault="001C75F2" w:rsidP="001A05C1">
            <w:pPr>
              <w:pStyle w:val="NoSpacing"/>
            </w:pPr>
            <w:r w:rsidRPr="001C75F2">
              <w:t>Is the child a ‘looked after’ or ‘previously looked after’ child</w:t>
            </w:r>
            <w:r>
              <w:t>?</w:t>
            </w:r>
          </w:p>
        </w:tc>
        <w:tc>
          <w:tcPr>
            <w:tcW w:w="1471" w:type="dxa"/>
            <w:vAlign w:val="center"/>
          </w:tcPr>
          <w:p w14:paraId="06D0703C" w14:textId="77777777" w:rsidR="001C75F2" w:rsidRDefault="0052389F" w:rsidP="001A05C1">
            <w:pPr>
              <w:pStyle w:val="NoSpacing"/>
            </w:pPr>
            <w:sdt>
              <w:sdtPr>
                <w:id w:val="608322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75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C75F2">
              <w:t xml:space="preserve"> Yes</w:t>
            </w:r>
          </w:p>
        </w:tc>
        <w:tc>
          <w:tcPr>
            <w:tcW w:w="1472" w:type="dxa"/>
            <w:vAlign w:val="center"/>
          </w:tcPr>
          <w:p w14:paraId="056E72CF" w14:textId="77777777" w:rsidR="001C75F2" w:rsidRDefault="0052389F" w:rsidP="001A05C1">
            <w:pPr>
              <w:pStyle w:val="NoSpacing"/>
            </w:pPr>
            <w:sdt>
              <w:sdtPr>
                <w:id w:val="-534347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75F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C75F2">
              <w:t xml:space="preserve"> No</w:t>
            </w:r>
          </w:p>
        </w:tc>
      </w:tr>
      <w:tr w:rsidR="001C75F2" w:rsidRPr="001C75F2" w14:paraId="25C7217E" w14:textId="77777777" w:rsidTr="001A05C1">
        <w:trPr>
          <w:trHeight w:val="567"/>
        </w:trPr>
        <w:tc>
          <w:tcPr>
            <w:tcW w:w="9742" w:type="dxa"/>
            <w:gridSpan w:val="3"/>
            <w:vAlign w:val="center"/>
          </w:tcPr>
          <w:p w14:paraId="3CA1FB63" w14:textId="27EA9F02" w:rsidR="001C75F2" w:rsidRPr="001C75F2" w:rsidRDefault="001C75F2" w:rsidP="001C75F2">
            <w:pPr>
              <w:rPr>
                <w:i/>
                <w:iCs/>
              </w:rPr>
            </w:pPr>
            <w:r w:rsidRPr="001C75F2">
              <w:rPr>
                <w:i/>
                <w:iCs/>
              </w:rPr>
              <w:t xml:space="preserve">If the child is </w:t>
            </w:r>
            <w:r w:rsidRPr="001C75F2">
              <w:rPr>
                <w:b/>
                <w:bCs/>
                <w:i/>
                <w:iCs/>
              </w:rPr>
              <w:t>‘looked after’</w:t>
            </w:r>
            <w:r w:rsidRPr="001C75F2">
              <w:rPr>
                <w:i/>
                <w:iCs/>
              </w:rPr>
              <w:t xml:space="preserve"> please say which Local Authority they are ‘looked after’ by and provide a letter from the Social Worker confirming the legal status. </w:t>
            </w:r>
          </w:p>
          <w:p w14:paraId="6EE2DD20" w14:textId="77777777" w:rsidR="001C75F2" w:rsidRPr="001C75F2" w:rsidRDefault="001C75F2" w:rsidP="001C75F2">
            <w:pPr>
              <w:rPr>
                <w:i/>
                <w:iCs/>
              </w:rPr>
            </w:pPr>
          </w:p>
          <w:p w14:paraId="54E66540" w14:textId="30BC2346" w:rsidR="001C75F2" w:rsidRPr="001C75F2" w:rsidRDefault="001C75F2" w:rsidP="001C75F2">
            <w:r w:rsidRPr="001C75F2">
              <w:rPr>
                <w:i/>
                <w:iCs/>
              </w:rPr>
              <w:t xml:space="preserve">If the child was </w:t>
            </w:r>
            <w:r w:rsidRPr="001C75F2">
              <w:rPr>
                <w:b/>
                <w:bCs/>
                <w:i/>
                <w:iCs/>
              </w:rPr>
              <w:t>‘previously looked after’,</w:t>
            </w:r>
            <w:r w:rsidRPr="001C75F2">
              <w:rPr>
                <w:i/>
                <w:iCs/>
              </w:rPr>
              <w:t xml:space="preserve"> please say which Local Authority were previously responsible for the care of the child and provide a copy of the adoption order, residence/child arrangements order or special guardianship order.</w:t>
            </w:r>
          </w:p>
        </w:tc>
      </w:tr>
    </w:tbl>
    <w:p w14:paraId="106571FB" w14:textId="2DE7F3D5" w:rsidR="001C75F2" w:rsidRDefault="001C75F2" w:rsidP="001C75F2">
      <w:pPr>
        <w:pStyle w:val="Heading2"/>
      </w:pPr>
      <w:r>
        <w:t>Parent/carer declaration</w:t>
      </w:r>
    </w:p>
    <w:p w14:paraId="4842643F" w14:textId="3943F6A2" w:rsidR="002D49A9" w:rsidRDefault="002D49A9" w:rsidP="002D49A9">
      <w:pPr>
        <w:pStyle w:val="Bluebullet"/>
      </w:pPr>
      <w:r>
        <w:t>I confirm that I am the person with parental responsibility for the child named in this application and would like to apply for a place at Grampian Primary Nursery for my child.</w:t>
      </w:r>
    </w:p>
    <w:p w14:paraId="360C8E18" w14:textId="26ABE5FE" w:rsidR="002D49A9" w:rsidRDefault="002D49A9" w:rsidP="002D49A9">
      <w:pPr>
        <w:pStyle w:val="Bluebullet"/>
      </w:pPr>
      <w:r>
        <w:t>I confirm that the information given is correct to the best of my knowledge and belief.</w:t>
      </w:r>
    </w:p>
    <w:p w14:paraId="3681F1C5" w14:textId="2BA30DA0" w:rsidR="001C75F2" w:rsidRDefault="002D49A9" w:rsidP="002D49A9">
      <w:r>
        <w:t>I understand that this form is expressing an interest in a nursery place only and that I will be required to apply to Derby City Council for a full time school place.</w:t>
      </w:r>
    </w:p>
    <w:p w14:paraId="294E907D" w14:textId="73C39997" w:rsidR="002D49A9" w:rsidRPr="002D49A9" w:rsidRDefault="002D49A9" w:rsidP="002D49A9">
      <w:r w:rsidRPr="002D49A9">
        <w:rPr>
          <w:b/>
          <w:bCs/>
        </w:rPr>
        <w:t>Signed:</w:t>
      </w:r>
      <w:r>
        <w:rPr>
          <w:b/>
          <w:bCs/>
        </w:rPr>
        <w:t xml:space="preserve"> </w:t>
      </w:r>
    </w:p>
    <w:p w14:paraId="561CB37D" w14:textId="7FBC3ED6" w:rsidR="002D49A9" w:rsidRPr="002D49A9" w:rsidRDefault="002D49A9" w:rsidP="002D49A9">
      <w:r w:rsidRPr="002D49A9">
        <w:rPr>
          <w:b/>
          <w:bCs/>
        </w:rPr>
        <w:t>Date:</w:t>
      </w:r>
      <w:r>
        <w:rPr>
          <w:b/>
          <w:bCs/>
        </w:rPr>
        <w:t xml:space="preserve"> </w:t>
      </w:r>
    </w:p>
    <w:p w14:paraId="0982F34B" w14:textId="2CB58BA2" w:rsidR="002D49A9" w:rsidRPr="00B941E7" w:rsidRDefault="002D49A9" w:rsidP="002D49A9">
      <w:pPr>
        <w:rPr>
          <w:i/>
          <w:iCs/>
          <w:sz w:val="18"/>
          <w:szCs w:val="18"/>
        </w:rPr>
      </w:pPr>
      <w:r w:rsidRPr="00B941E7">
        <w:rPr>
          <w:i/>
          <w:iCs/>
          <w:sz w:val="18"/>
          <w:szCs w:val="18"/>
        </w:rPr>
        <w:t>Please return your completed form to Grampian Primary Academy with a copy of the child’s birth certificate and one piece of original documentation from the categories listed below.</w:t>
      </w:r>
    </w:p>
    <w:tbl>
      <w:tblPr>
        <w:tblStyle w:val="TableGrid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849"/>
        <w:gridCol w:w="4893"/>
      </w:tblGrid>
      <w:tr w:rsidR="002D49A9" w:rsidRPr="002D49A9" w14:paraId="7BDA9905" w14:textId="77777777" w:rsidTr="000350DB">
        <w:trPr>
          <w:trHeight w:val="283"/>
        </w:trPr>
        <w:tc>
          <w:tcPr>
            <w:tcW w:w="5341" w:type="dxa"/>
            <w:vAlign w:val="center"/>
          </w:tcPr>
          <w:p w14:paraId="2D771EFD" w14:textId="4CEC8BFC" w:rsidR="002D49A9" w:rsidRPr="002D49A9" w:rsidRDefault="002D49A9" w:rsidP="002D49A9">
            <w:pPr>
              <w:rPr>
                <w:b/>
                <w:sz w:val="18"/>
                <w:szCs w:val="18"/>
              </w:rPr>
            </w:pPr>
            <w:r w:rsidRPr="002D49A9">
              <w:rPr>
                <w:b/>
                <w:sz w:val="18"/>
                <w:szCs w:val="18"/>
              </w:rPr>
              <w:t xml:space="preserve">Category 1 </w:t>
            </w:r>
          </w:p>
        </w:tc>
        <w:tc>
          <w:tcPr>
            <w:tcW w:w="5342" w:type="dxa"/>
            <w:vAlign w:val="center"/>
          </w:tcPr>
          <w:p w14:paraId="52BEC6B9" w14:textId="29C31B7D" w:rsidR="002D49A9" w:rsidRPr="002D49A9" w:rsidRDefault="002D49A9" w:rsidP="002D49A9">
            <w:pPr>
              <w:rPr>
                <w:sz w:val="18"/>
                <w:szCs w:val="18"/>
              </w:rPr>
            </w:pPr>
            <w:r w:rsidRPr="002D49A9">
              <w:rPr>
                <w:b/>
                <w:sz w:val="18"/>
                <w:szCs w:val="18"/>
              </w:rPr>
              <w:t xml:space="preserve">Category 2 </w:t>
            </w:r>
          </w:p>
        </w:tc>
      </w:tr>
      <w:tr w:rsidR="002D49A9" w:rsidRPr="00B941E7" w14:paraId="72FB4098" w14:textId="77777777" w:rsidTr="002D49A9">
        <w:trPr>
          <w:trHeight w:val="1298"/>
        </w:trPr>
        <w:tc>
          <w:tcPr>
            <w:tcW w:w="5341" w:type="dxa"/>
          </w:tcPr>
          <w:p w14:paraId="6E394290" w14:textId="5313010E" w:rsidR="002D49A9" w:rsidRPr="00B941E7" w:rsidRDefault="002D49A9" w:rsidP="002D49A9">
            <w:pPr>
              <w:spacing w:after="160" w:line="259" w:lineRule="auto"/>
              <w:rPr>
                <w:i/>
                <w:iCs/>
                <w:sz w:val="18"/>
                <w:szCs w:val="18"/>
              </w:rPr>
            </w:pPr>
            <w:r w:rsidRPr="00B941E7">
              <w:rPr>
                <w:i/>
                <w:iCs/>
                <w:sz w:val="18"/>
                <w:szCs w:val="18"/>
              </w:rPr>
              <w:t>T</w:t>
            </w:r>
            <w:r w:rsidRPr="002D49A9">
              <w:rPr>
                <w:i/>
                <w:iCs/>
                <w:sz w:val="18"/>
                <w:szCs w:val="18"/>
              </w:rPr>
              <w:t>he following</w:t>
            </w:r>
            <w:r w:rsidRPr="002D49A9">
              <w:rPr>
                <w:b/>
                <w:i/>
                <w:iCs/>
                <w:sz w:val="18"/>
                <w:szCs w:val="18"/>
              </w:rPr>
              <w:t xml:space="preserve"> must</w:t>
            </w:r>
            <w:r w:rsidRPr="002D49A9">
              <w:rPr>
                <w:b/>
                <w:i/>
                <w:iCs/>
                <w:sz w:val="18"/>
                <w:szCs w:val="18"/>
                <w:u w:val="single"/>
              </w:rPr>
              <w:t xml:space="preserve"> </w:t>
            </w:r>
            <w:r w:rsidRPr="002D49A9">
              <w:rPr>
                <w:i/>
                <w:iCs/>
                <w:sz w:val="18"/>
                <w:szCs w:val="18"/>
              </w:rPr>
              <w:t>be dated within the last 2 months</w:t>
            </w:r>
            <w:r w:rsidRPr="00B941E7">
              <w:rPr>
                <w:i/>
                <w:iCs/>
                <w:sz w:val="18"/>
                <w:szCs w:val="18"/>
              </w:rPr>
              <w:t>:</w:t>
            </w:r>
          </w:p>
          <w:p w14:paraId="25BB7DE2" w14:textId="77777777" w:rsidR="002D49A9" w:rsidRPr="00B941E7" w:rsidRDefault="002D49A9" w:rsidP="000350DB">
            <w:pPr>
              <w:pStyle w:val="Bluebullet"/>
              <w:rPr>
                <w:sz w:val="18"/>
                <w:szCs w:val="18"/>
              </w:rPr>
            </w:pPr>
            <w:r w:rsidRPr="00B941E7">
              <w:rPr>
                <w:sz w:val="18"/>
                <w:szCs w:val="18"/>
              </w:rPr>
              <w:t>Tenancy Agreement</w:t>
            </w:r>
          </w:p>
          <w:p w14:paraId="42FBE857" w14:textId="24D90C6A" w:rsidR="002D49A9" w:rsidRPr="00B941E7" w:rsidRDefault="002D49A9" w:rsidP="000350DB">
            <w:pPr>
              <w:pStyle w:val="Bluebullet"/>
              <w:rPr>
                <w:b/>
                <w:sz w:val="18"/>
                <w:szCs w:val="18"/>
                <w:u w:val="single"/>
              </w:rPr>
            </w:pPr>
            <w:r w:rsidRPr="00B941E7">
              <w:rPr>
                <w:sz w:val="18"/>
                <w:szCs w:val="18"/>
              </w:rPr>
              <w:t>Current Council Tax bill</w:t>
            </w:r>
          </w:p>
        </w:tc>
        <w:tc>
          <w:tcPr>
            <w:tcW w:w="5342" w:type="dxa"/>
          </w:tcPr>
          <w:p w14:paraId="6AC9BC92" w14:textId="75F4D717" w:rsidR="002D49A9" w:rsidRPr="002D49A9" w:rsidRDefault="002D49A9" w:rsidP="002D49A9">
            <w:pPr>
              <w:spacing w:after="160" w:line="259" w:lineRule="auto"/>
              <w:rPr>
                <w:i/>
                <w:iCs/>
                <w:sz w:val="18"/>
                <w:szCs w:val="18"/>
              </w:rPr>
            </w:pPr>
            <w:r w:rsidRPr="00B941E7">
              <w:rPr>
                <w:i/>
                <w:iCs/>
                <w:sz w:val="18"/>
                <w:szCs w:val="18"/>
              </w:rPr>
              <w:t>T</w:t>
            </w:r>
            <w:r w:rsidRPr="002D49A9">
              <w:rPr>
                <w:i/>
                <w:iCs/>
                <w:sz w:val="18"/>
                <w:szCs w:val="18"/>
              </w:rPr>
              <w:t>he following must be dated within the last 6 months</w:t>
            </w:r>
            <w:r w:rsidRPr="00B941E7">
              <w:rPr>
                <w:i/>
                <w:iCs/>
                <w:sz w:val="18"/>
                <w:szCs w:val="18"/>
              </w:rPr>
              <w:t>:</w:t>
            </w:r>
          </w:p>
          <w:p w14:paraId="585426DF" w14:textId="77777777" w:rsidR="002D49A9" w:rsidRPr="00B941E7" w:rsidRDefault="002D49A9" w:rsidP="000350DB">
            <w:pPr>
              <w:pStyle w:val="Bluebullet"/>
              <w:rPr>
                <w:sz w:val="18"/>
                <w:szCs w:val="18"/>
              </w:rPr>
            </w:pPr>
            <w:r w:rsidRPr="00B941E7">
              <w:rPr>
                <w:sz w:val="18"/>
                <w:szCs w:val="18"/>
              </w:rPr>
              <w:t>Benefit Letter</w:t>
            </w:r>
          </w:p>
          <w:p w14:paraId="2F642057" w14:textId="77777777" w:rsidR="002D49A9" w:rsidRPr="00B941E7" w:rsidRDefault="002D49A9" w:rsidP="000350DB">
            <w:pPr>
              <w:pStyle w:val="Bluebullet"/>
              <w:rPr>
                <w:sz w:val="18"/>
                <w:szCs w:val="18"/>
              </w:rPr>
            </w:pPr>
            <w:r w:rsidRPr="00B941E7">
              <w:rPr>
                <w:sz w:val="18"/>
                <w:szCs w:val="18"/>
              </w:rPr>
              <w:t>Bank Statement</w:t>
            </w:r>
          </w:p>
          <w:p w14:paraId="2F396F97" w14:textId="77777777" w:rsidR="002D49A9" w:rsidRPr="00B941E7" w:rsidRDefault="002D49A9" w:rsidP="000350DB">
            <w:pPr>
              <w:pStyle w:val="Bluebullet"/>
              <w:rPr>
                <w:sz w:val="18"/>
                <w:szCs w:val="18"/>
              </w:rPr>
            </w:pPr>
            <w:r w:rsidRPr="00B941E7">
              <w:rPr>
                <w:sz w:val="18"/>
                <w:szCs w:val="18"/>
              </w:rPr>
              <w:t>Utility Bill (not a mobile phone bill)</w:t>
            </w:r>
          </w:p>
          <w:p w14:paraId="550D1C15" w14:textId="497AC05B" w:rsidR="002D49A9" w:rsidRPr="00B941E7" w:rsidRDefault="002D49A9" w:rsidP="000350DB">
            <w:pPr>
              <w:pStyle w:val="Bluebullet"/>
              <w:rPr>
                <w:b/>
                <w:sz w:val="18"/>
                <w:szCs w:val="18"/>
                <w:u w:val="single"/>
              </w:rPr>
            </w:pPr>
            <w:r w:rsidRPr="00B941E7">
              <w:rPr>
                <w:sz w:val="18"/>
                <w:szCs w:val="18"/>
              </w:rPr>
              <w:t>Tax credit documentation</w:t>
            </w:r>
          </w:p>
        </w:tc>
      </w:tr>
    </w:tbl>
    <w:p w14:paraId="74359A45" w14:textId="1BC3809E" w:rsidR="00B941E7" w:rsidRPr="00B941E7" w:rsidRDefault="00B941E7" w:rsidP="00B941E7">
      <w:pPr>
        <w:pStyle w:val="Heading3"/>
        <w:rPr>
          <w:color w:val="auto"/>
        </w:rPr>
      </w:pPr>
      <w:r w:rsidRPr="00B941E7">
        <w:rPr>
          <w:color w:val="auto"/>
        </w:rPr>
        <w:t>For office use only</w:t>
      </w:r>
    </w:p>
    <w:tbl>
      <w:tblPr>
        <w:tblStyle w:val="TableGrid"/>
        <w:tblW w:w="5000" w:type="pct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56"/>
        <w:gridCol w:w="6486"/>
      </w:tblGrid>
      <w:tr w:rsidR="000350DB" w:rsidRPr="000350DB" w14:paraId="34E388D5" w14:textId="77777777" w:rsidTr="00CE5014">
        <w:trPr>
          <w:trHeight w:val="283"/>
        </w:trPr>
        <w:tc>
          <w:tcPr>
            <w:tcW w:w="1671" w:type="pct"/>
            <w:shd w:val="clear" w:color="auto" w:fill="F2F2F2" w:themeFill="background1" w:themeFillShade="F2"/>
            <w:vAlign w:val="center"/>
          </w:tcPr>
          <w:p w14:paraId="6B998922" w14:textId="77777777" w:rsidR="000350DB" w:rsidRPr="000350DB" w:rsidRDefault="000350DB" w:rsidP="00B941E7">
            <w:pPr>
              <w:pStyle w:val="NoSpacing"/>
              <w:rPr>
                <w:sz w:val="18"/>
                <w:szCs w:val="18"/>
              </w:rPr>
            </w:pPr>
            <w:r w:rsidRPr="000350DB">
              <w:rPr>
                <w:sz w:val="18"/>
                <w:szCs w:val="18"/>
              </w:rPr>
              <w:t xml:space="preserve">Acknowledgement phone call/letter </w:t>
            </w:r>
          </w:p>
        </w:tc>
        <w:tc>
          <w:tcPr>
            <w:tcW w:w="3329" w:type="pct"/>
            <w:shd w:val="clear" w:color="auto" w:fill="F2F2F2" w:themeFill="background1" w:themeFillShade="F2"/>
            <w:vAlign w:val="center"/>
          </w:tcPr>
          <w:p w14:paraId="29EE4541" w14:textId="77777777" w:rsidR="000350DB" w:rsidRPr="000350DB" w:rsidRDefault="000350DB" w:rsidP="00B941E7">
            <w:pPr>
              <w:pStyle w:val="NoSpacing"/>
              <w:rPr>
                <w:sz w:val="18"/>
                <w:szCs w:val="18"/>
              </w:rPr>
            </w:pPr>
          </w:p>
        </w:tc>
      </w:tr>
      <w:tr w:rsidR="000350DB" w:rsidRPr="000350DB" w14:paraId="22547BB0" w14:textId="77777777" w:rsidTr="00CE5014">
        <w:trPr>
          <w:trHeight w:val="283"/>
        </w:trPr>
        <w:tc>
          <w:tcPr>
            <w:tcW w:w="1671" w:type="pct"/>
            <w:shd w:val="clear" w:color="auto" w:fill="F2F2F2" w:themeFill="background1" w:themeFillShade="F2"/>
            <w:vAlign w:val="center"/>
          </w:tcPr>
          <w:p w14:paraId="18053264" w14:textId="77777777" w:rsidR="000350DB" w:rsidRPr="000350DB" w:rsidRDefault="000350DB" w:rsidP="00B941E7">
            <w:pPr>
              <w:pStyle w:val="NoSpacing"/>
              <w:rPr>
                <w:sz w:val="18"/>
                <w:szCs w:val="18"/>
              </w:rPr>
            </w:pPr>
            <w:r w:rsidRPr="000350DB">
              <w:rPr>
                <w:sz w:val="18"/>
                <w:szCs w:val="18"/>
              </w:rPr>
              <w:t>Date of required admission</w:t>
            </w:r>
          </w:p>
        </w:tc>
        <w:tc>
          <w:tcPr>
            <w:tcW w:w="3329" w:type="pct"/>
            <w:shd w:val="clear" w:color="auto" w:fill="F2F2F2" w:themeFill="background1" w:themeFillShade="F2"/>
            <w:vAlign w:val="center"/>
          </w:tcPr>
          <w:p w14:paraId="1209F04D" w14:textId="77777777" w:rsidR="000350DB" w:rsidRPr="000350DB" w:rsidRDefault="000350DB" w:rsidP="00B941E7">
            <w:pPr>
              <w:pStyle w:val="NoSpacing"/>
              <w:rPr>
                <w:sz w:val="18"/>
                <w:szCs w:val="18"/>
              </w:rPr>
            </w:pPr>
          </w:p>
        </w:tc>
      </w:tr>
      <w:tr w:rsidR="000350DB" w:rsidRPr="000350DB" w14:paraId="3A8AC6B2" w14:textId="77777777" w:rsidTr="00CE5014">
        <w:trPr>
          <w:trHeight w:val="283"/>
        </w:trPr>
        <w:tc>
          <w:tcPr>
            <w:tcW w:w="1671" w:type="pct"/>
            <w:shd w:val="clear" w:color="auto" w:fill="F2F2F2" w:themeFill="background1" w:themeFillShade="F2"/>
            <w:vAlign w:val="center"/>
          </w:tcPr>
          <w:p w14:paraId="1E19CDE1" w14:textId="77777777" w:rsidR="000350DB" w:rsidRPr="000350DB" w:rsidRDefault="000350DB" w:rsidP="00B941E7">
            <w:pPr>
              <w:pStyle w:val="NoSpacing"/>
              <w:rPr>
                <w:sz w:val="18"/>
                <w:szCs w:val="18"/>
              </w:rPr>
            </w:pPr>
            <w:r w:rsidRPr="000350DB">
              <w:rPr>
                <w:sz w:val="18"/>
                <w:szCs w:val="18"/>
              </w:rPr>
              <w:t>Waiting list updated</w:t>
            </w:r>
          </w:p>
        </w:tc>
        <w:tc>
          <w:tcPr>
            <w:tcW w:w="3329" w:type="pct"/>
            <w:shd w:val="clear" w:color="auto" w:fill="F2F2F2" w:themeFill="background1" w:themeFillShade="F2"/>
            <w:vAlign w:val="center"/>
          </w:tcPr>
          <w:p w14:paraId="03C1BD60" w14:textId="77777777" w:rsidR="000350DB" w:rsidRPr="000350DB" w:rsidRDefault="000350DB" w:rsidP="00B941E7">
            <w:pPr>
              <w:pStyle w:val="NoSpacing"/>
              <w:rPr>
                <w:sz w:val="18"/>
                <w:szCs w:val="18"/>
              </w:rPr>
            </w:pPr>
          </w:p>
        </w:tc>
      </w:tr>
      <w:tr w:rsidR="000350DB" w:rsidRPr="000350DB" w14:paraId="506D0F48" w14:textId="77777777" w:rsidTr="00CE5014">
        <w:trPr>
          <w:trHeight w:val="283"/>
        </w:trPr>
        <w:tc>
          <w:tcPr>
            <w:tcW w:w="1671" w:type="pct"/>
            <w:shd w:val="clear" w:color="auto" w:fill="F2F2F2" w:themeFill="background1" w:themeFillShade="F2"/>
            <w:vAlign w:val="center"/>
          </w:tcPr>
          <w:p w14:paraId="78F564B1" w14:textId="77777777" w:rsidR="000350DB" w:rsidRPr="000350DB" w:rsidRDefault="000350DB" w:rsidP="00B941E7">
            <w:pPr>
              <w:pStyle w:val="NoSpacing"/>
              <w:rPr>
                <w:sz w:val="18"/>
                <w:szCs w:val="18"/>
              </w:rPr>
            </w:pPr>
            <w:r w:rsidRPr="000350DB">
              <w:rPr>
                <w:sz w:val="18"/>
                <w:szCs w:val="18"/>
              </w:rPr>
              <w:t>Next contact to be made</w:t>
            </w:r>
          </w:p>
        </w:tc>
        <w:tc>
          <w:tcPr>
            <w:tcW w:w="3329" w:type="pct"/>
            <w:shd w:val="clear" w:color="auto" w:fill="F2F2F2" w:themeFill="background1" w:themeFillShade="F2"/>
            <w:vAlign w:val="center"/>
          </w:tcPr>
          <w:p w14:paraId="12C5FC4F" w14:textId="77777777" w:rsidR="000350DB" w:rsidRPr="000350DB" w:rsidRDefault="000350DB" w:rsidP="00B941E7">
            <w:pPr>
              <w:pStyle w:val="NoSpacing"/>
              <w:rPr>
                <w:sz w:val="18"/>
                <w:szCs w:val="18"/>
              </w:rPr>
            </w:pPr>
          </w:p>
        </w:tc>
      </w:tr>
      <w:tr w:rsidR="00B941E7" w:rsidRPr="000350DB" w14:paraId="13609095" w14:textId="77777777" w:rsidTr="00CE5014">
        <w:trPr>
          <w:trHeight w:val="283"/>
        </w:trPr>
        <w:tc>
          <w:tcPr>
            <w:tcW w:w="1671" w:type="pct"/>
            <w:shd w:val="clear" w:color="auto" w:fill="F2F2F2" w:themeFill="background1" w:themeFillShade="F2"/>
            <w:vAlign w:val="center"/>
          </w:tcPr>
          <w:p w14:paraId="2541D9B1" w14:textId="7BEE694B" w:rsidR="00B941E7" w:rsidRPr="000350DB" w:rsidRDefault="00B941E7" w:rsidP="00B941E7">
            <w:pPr>
              <w:pStyle w:val="NoSpacing"/>
              <w:rPr>
                <w:sz w:val="18"/>
                <w:szCs w:val="18"/>
              </w:rPr>
            </w:pPr>
            <w:r w:rsidRPr="000350DB">
              <w:rPr>
                <w:sz w:val="18"/>
                <w:szCs w:val="18"/>
              </w:rPr>
              <w:t>Additional information given:</w:t>
            </w:r>
          </w:p>
        </w:tc>
        <w:tc>
          <w:tcPr>
            <w:tcW w:w="3329" w:type="pct"/>
            <w:shd w:val="clear" w:color="auto" w:fill="F2F2F2" w:themeFill="background1" w:themeFillShade="F2"/>
            <w:vAlign w:val="center"/>
          </w:tcPr>
          <w:p w14:paraId="6A4926C0" w14:textId="77777777" w:rsidR="00B941E7" w:rsidRPr="000350DB" w:rsidRDefault="00B941E7" w:rsidP="00B941E7">
            <w:pPr>
              <w:pStyle w:val="NoSpacing"/>
              <w:rPr>
                <w:sz w:val="18"/>
                <w:szCs w:val="18"/>
              </w:rPr>
            </w:pPr>
          </w:p>
        </w:tc>
      </w:tr>
      <w:tr w:rsidR="00B941E7" w:rsidRPr="000350DB" w14:paraId="5AC06EFD" w14:textId="77777777" w:rsidTr="00CE5014">
        <w:trPr>
          <w:trHeight w:val="397"/>
        </w:trPr>
        <w:tc>
          <w:tcPr>
            <w:tcW w:w="1671" w:type="pct"/>
            <w:shd w:val="clear" w:color="auto" w:fill="F2F2F2" w:themeFill="background1" w:themeFillShade="F2"/>
            <w:vAlign w:val="center"/>
          </w:tcPr>
          <w:p w14:paraId="56FEB548" w14:textId="2114A472" w:rsidR="00B941E7" w:rsidRPr="00B941E7" w:rsidRDefault="00B941E7" w:rsidP="00B941E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B941E7">
              <w:rPr>
                <w:b/>
                <w:bCs/>
                <w:sz w:val="18"/>
                <w:szCs w:val="18"/>
              </w:rPr>
              <w:t>EYFS leader’s signature:</w:t>
            </w:r>
          </w:p>
        </w:tc>
        <w:tc>
          <w:tcPr>
            <w:tcW w:w="3329" w:type="pct"/>
            <w:shd w:val="clear" w:color="auto" w:fill="F2F2F2" w:themeFill="background1" w:themeFillShade="F2"/>
            <w:vAlign w:val="center"/>
          </w:tcPr>
          <w:p w14:paraId="047D6CB8" w14:textId="77777777" w:rsidR="00B941E7" w:rsidRPr="000350DB" w:rsidRDefault="00B941E7" w:rsidP="00B941E7">
            <w:pPr>
              <w:pStyle w:val="NoSpacing"/>
              <w:rPr>
                <w:sz w:val="18"/>
                <w:szCs w:val="18"/>
              </w:rPr>
            </w:pPr>
          </w:p>
        </w:tc>
      </w:tr>
    </w:tbl>
    <w:p w14:paraId="2FEB13C7" w14:textId="77777777" w:rsidR="000350DB" w:rsidRPr="001C75F2" w:rsidRDefault="000350DB" w:rsidP="002D49A9"/>
    <w:sectPr w:rsidR="000350DB" w:rsidRPr="001C75F2" w:rsidSect="00247134">
      <w:headerReference w:type="default" r:id="rId11"/>
      <w:footerReference w:type="default" r:id="rId12"/>
      <w:pgSz w:w="11906" w:h="16838"/>
      <w:pgMar w:top="1701" w:right="1077" w:bottom="1418" w:left="1077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5AF3A" w14:textId="77777777" w:rsidR="0052389F" w:rsidRDefault="0052389F" w:rsidP="00606ED7">
      <w:pPr>
        <w:spacing w:after="0" w:line="240" w:lineRule="auto"/>
      </w:pPr>
      <w:r>
        <w:separator/>
      </w:r>
    </w:p>
  </w:endnote>
  <w:endnote w:type="continuationSeparator" w:id="0">
    <w:p w14:paraId="4D3E8BD7" w14:textId="77777777" w:rsidR="0052389F" w:rsidRDefault="0052389F" w:rsidP="00606ED7">
      <w:pPr>
        <w:spacing w:after="0" w:line="240" w:lineRule="auto"/>
      </w:pPr>
      <w:r>
        <w:continuationSeparator/>
      </w:r>
    </w:p>
  </w:endnote>
  <w:endnote w:type="continuationNotice" w:id="1">
    <w:p w14:paraId="31D09119" w14:textId="77777777" w:rsidR="0052389F" w:rsidRDefault="005238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icksand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Quicksand SemiBold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A67AB6" w:themeColor="accent2"/>
      </w:rPr>
      <w:id w:val="-613595363"/>
      <w:docPartObj>
        <w:docPartGallery w:val="Page Numbers (Bottom of Page)"/>
        <w:docPartUnique/>
      </w:docPartObj>
    </w:sdtPr>
    <w:sdtEndPr>
      <w:rPr>
        <w:rFonts w:ascii="Arial Rounded MT Bold" w:hAnsi="Arial Rounded MT Bold"/>
        <w:noProof/>
        <w:color w:val="436EB5" w:themeColor="accent1"/>
      </w:rPr>
    </w:sdtEndPr>
    <w:sdtContent>
      <w:p w14:paraId="0BBBC8C7" w14:textId="77777777" w:rsidR="00B01A7A" w:rsidRPr="00FC049A" w:rsidRDefault="00FC049A" w:rsidP="00FC049A">
        <w:pPr>
          <w:pStyle w:val="Footer"/>
          <w:jc w:val="right"/>
          <w:rPr>
            <w:color w:val="436EB5" w:themeColor="accent1"/>
          </w:rPr>
        </w:pPr>
        <w:r w:rsidRPr="00512765">
          <w:rPr>
            <w:rFonts w:ascii="Arial Rounded MT Bold" w:hAnsi="Arial Rounded MT Bold"/>
            <w:color w:val="436EB5" w:themeColor="accent1"/>
          </w:rPr>
          <w:fldChar w:fldCharType="begin"/>
        </w:r>
        <w:r w:rsidRPr="00512765">
          <w:rPr>
            <w:rFonts w:ascii="Arial Rounded MT Bold" w:hAnsi="Arial Rounded MT Bold"/>
            <w:color w:val="436EB5" w:themeColor="accent1"/>
          </w:rPr>
          <w:instrText xml:space="preserve"> PAGE   \* MERGEFORMAT </w:instrText>
        </w:r>
        <w:r w:rsidRPr="00512765">
          <w:rPr>
            <w:rFonts w:ascii="Arial Rounded MT Bold" w:hAnsi="Arial Rounded MT Bold"/>
            <w:color w:val="436EB5" w:themeColor="accent1"/>
          </w:rPr>
          <w:fldChar w:fldCharType="separate"/>
        </w:r>
        <w:r w:rsidRPr="00512765">
          <w:rPr>
            <w:rFonts w:ascii="Arial Rounded MT Bold" w:hAnsi="Arial Rounded MT Bold"/>
            <w:noProof/>
            <w:color w:val="436EB5" w:themeColor="accent1"/>
          </w:rPr>
          <w:t>2</w:t>
        </w:r>
        <w:r w:rsidRPr="00512765">
          <w:rPr>
            <w:rFonts w:ascii="Arial Rounded MT Bold" w:hAnsi="Arial Rounded MT Bold"/>
            <w:noProof/>
            <w:color w:val="436EB5" w:themeColor="accent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8A390" w14:textId="77777777" w:rsidR="0052389F" w:rsidRDefault="0052389F" w:rsidP="00606ED7">
      <w:pPr>
        <w:spacing w:after="0" w:line="240" w:lineRule="auto"/>
      </w:pPr>
      <w:r>
        <w:separator/>
      </w:r>
    </w:p>
  </w:footnote>
  <w:footnote w:type="continuationSeparator" w:id="0">
    <w:p w14:paraId="32B4AA6B" w14:textId="77777777" w:rsidR="0052389F" w:rsidRDefault="0052389F" w:rsidP="00606ED7">
      <w:pPr>
        <w:spacing w:after="0" w:line="240" w:lineRule="auto"/>
      </w:pPr>
      <w:r>
        <w:continuationSeparator/>
      </w:r>
    </w:p>
  </w:footnote>
  <w:footnote w:type="continuationNotice" w:id="1">
    <w:p w14:paraId="41CAB71D" w14:textId="77777777" w:rsidR="0052389F" w:rsidRDefault="005238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33B2" w14:textId="5A45A17B" w:rsidR="00B01A7A" w:rsidRPr="00B1507D" w:rsidRDefault="00B01A7A" w:rsidP="00B01A7A">
    <w:pPr>
      <w:pStyle w:val="Heading1"/>
      <w:spacing w:before="0" w:after="0"/>
      <w:jc w:val="right"/>
      <w:rPr>
        <w:sz w:val="28"/>
        <w:szCs w:val="28"/>
      </w:rPr>
    </w:pPr>
    <w:r w:rsidRPr="00B1507D">
      <w:rPr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146D4CF6" wp14:editId="7EFBEAF0">
          <wp:simplePos x="0" y="0"/>
          <wp:positionH relativeFrom="margin">
            <wp:posOffset>1905</wp:posOffset>
          </wp:positionH>
          <wp:positionV relativeFrom="paragraph">
            <wp:posOffset>-300990</wp:posOffset>
          </wp:positionV>
          <wp:extent cx="730250" cy="720725"/>
          <wp:effectExtent l="0" t="0" r="0" b="3175"/>
          <wp:wrapTight wrapText="bothSides">
            <wp:wrapPolygon edited="0">
              <wp:start x="11270" y="0"/>
              <wp:lineTo x="6762" y="2284"/>
              <wp:lineTo x="3381" y="6280"/>
              <wp:lineTo x="3381" y="10277"/>
              <wp:lineTo x="0" y="15986"/>
              <wp:lineTo x="1127" y="21124"/>
              <wp:lineTo x="19722" y="21124"/>
              <wp:lineTo x="20849" y="18270"/>
              <wp:lineTo x="20849" y="15415"/>
              <wp:lineTo x="17468" y="9135"/>
              <wp:lineTo x="16904" y="5138"/>
              <wp:lineTo x="14650" y="0"/>
              <wp:lineTo x="1127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250" cy="720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F294C6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120C7D09"/>
    <w:multiLevelType w:val="hybridMultilevel"/>
    <w:tmpl w:val="AD400696"/>
    <w:lvl w:ilvl="0" w:tplc="51B2A18E">
      <w:start w:val="1"/>
      <w:numFmt w:val="decimal"/>
      <w:lvlText w:val="%1."/>
      <w:lvlJc w:val="left"/>
      <w:pPr>
        <w:ind w:left="420" w:hanging="360"/>
      </w:pPr>
    </w:lvl>
    <w:lvl w:ilvl="1" w:tplc="08090019">
      <w:start w:val="1"/>
      <w:numFmt w:val="lowerLetter"/>
      <w:lvlText w:val="%2."/>
      <w:lvlJc w:val="left"/>
      <w:pPr>
        <w:ind w:left="1140" w:hanging="360"/>
      </w:pPr>
    </w:lvl>
    <w:lvl w:ilvl="2" w:tplc="0809001B">
      <w:start w:val="1"/>
      <w:numFmt w:val="lowerRoman"/>
      <w:lvlText w:val="%3."/>
      <w:lvlJc w:val="right"/>
      <w:pPr>
        <w:ind w:left="1860" w:hanging="180"/>
      </w:pPr>
    </w:lvl>
    <w:lvl w:ilvl="3" w:tplc="0809000F">
      <w:start w:val="1"/>
      <w:numFmt w:val="decimal"/>
      <w:lvlText w:val="%4."/>
      <w:lvlJc w:val="left"/>
      <w:pPr>
        <w:ind w:left="2580" w:hanging="360"/>
      </w:pPr>
    </w:lvl>
    <w:lvl w:ilvl="4" w:tplc="08090019">
      <w:start w:val="1"/>
      <w:numFmt w:val="lowerLetter"/>
      <w:lvlText w:val="%5."/>
      <w:lvlJc w:val="left"/>
      <w:pPr>
        <w:ind w:left="3300" w:hanging="360"/>
      </w:pPr>
    </w:lvl>
    <w:lvl w:ilvl="5" w:tplc="0809001B">
      <w:start w:val="1"/>
      <w:numFmt w:val="lowerRoman"/>
      <w:lvlText w:val="%6."/>
      <w:lvlJc w:val="right"/>
      <w:pPr>
        <w:ind w:left="4020" w:hanging="180"/>
      </w:pPr>
    </w:lvl>
    <w:lvl w:ilvl="6" w:tplc="0809000F">
      <w:start w:val="1"/>
      <w:numFmt w:val="decimal"/>
      <w:lvlText w:val="%7."/>
      <w:lvlJc w:val="left"/>
      <w:pPr>
        <w:ind w:left="4740" w:hanging="360"/>
      </w:pPr>
    </w:lvl>
    <w:lvl w:ilvl="7" w:tplc="08090019">
      <w:start w:val="1"/>
      <w:numFmt w:val="lowerLetter"/>
      <w:lvlText w:val="%8."/>
      <w:lvlJc w:val="left"/>
      <w:pPr>
        <w:ind w:left="5460" w:hanging="360"/>
      </w:pPr>
    </w:lvl>
    <w:lvl w:ilvl="8" w:tplc="0809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8F06B87"/>
    <w:multiLevelType w:val="hybridMultilevel"/>
    <w:tmpl w:val="F1E6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56F81"/>
    <w:multiLevelType w:val="hybridMultilevel"/>
    <w:tmpl w:val="17B25CA6"/>
    <w:lvl w:ilvl="0" w:tplc="A57069C8">
      <w:start w:val="1"/>
      <w:numFmt w:val="bullet"/>
      <w:pStyle w:val="Bulletlist"/>
      <w:lvlText w:val=""/>
      <w:lvlJc w:val="left"/>
      <w:pPr>
        <w:ind w:left="360" w:hanging="360"/>
      </w:pPr>
      <w:rPr>
        <w:rFonts w:ascii="Symbol" w:hAnsi="Symbol" w:hint="default"/>
        <w:color w:val="A67AB6" w:themeColor="accen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7D1360"/>
    <w:multiLevelType w:val="hybridMultilevel"/>
    <w:tmpl w:val="ABF0B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A459D"/>
    <w:multiLevelType w:val="hybridMultilevel"/>
    <w:tmpl w:val="CDDC1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67C40"/>
    <w:multiLevelType w:val="hybridMultilevel"/>
    <w:tmpl w:val="EBFEFE62"/>
    <w:lvl w:ilvl="0" w:tplc="843438F6">
      <w:numFmt w:val="bullet"/>
      <w:pStyle w:val="Greenbullet"/>
      <w:lvlText w:val=""/>
      <w:lvlJc w:val="left"/>
      <w:pPr>
        <w:ind w:left="720" w:hanging="360"/>
      </w:pPr>
      <w:rPr>
        <w:rFonts w:ascii="Symbol" w:hAnsi="Symbol" w:cs="Symbol" w:hint="default"/>
        <w:color w:val="3AB883" w:themeColor="accent3"/>
        <w:w w:val="100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D68EF"/>
    <w:multiLevelType w:val="hybridMultilevel"/>
    <w:tmpl w:val="0EE4AE4A"/>
    <w:lvl w:ilvl="0" w:tplc="F45AAFC4">
      <w:start w:val="1"/>
      <w:numFmt w:val="bullet"/>
      <w:pStyle w:val="Bluebullet"/>
      <w:lvlText w:val=""/>
      <w:lvlJc w:val="left"/>
      <w:pPr>
        <w:ind w:left="360" w:hanging="360"/>
      </w:pPr>
      <w:rPr>
        <w:rFonts w:ascii="Symbol" w:hAnsi="Symbol" w:hint="default"/>
        <w:color w:val="436EB5" w:themeColor="accen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F110DB"/>
    <w:multiLevelType w:val="multilevel"/>
    <w:tmpl w:val="B7224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694F23"/>
    <w:multiLevelType w:val="hybridMultilevel"/>
    <w:tmpl w:val="5E60DB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933529"/>
    <w:multiLevelType w:val="hybridMultilevel"/>
    <w:tmpl w:val="5538C8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0"/>
  </w:num>
  <w:num w:numId="5">
    <w:abstractNumId w:val="5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09E"/>
    <w:rsid w:val="00003CEA"/>
    <w:rsid w:val="000047B1"/>
    <w:rsid w:val="000064DB"/>
    <w:rsid w:val="000106A5"/>
    <w:rsid w:val="00013753"/>
    <w:rsid w:val="000142FF"/>
    <w:rsid w:val="00014419"/>
    <w:rsid w:val="000206A7"/>
    <w:rsid w:val="00022A8E"/>
    <w:rsid w:val="00023766"/>
    <w:rsid w:val="00034438"/>
    <w:rsid w:val="00034D0D"/>
    <w:rsid w:val="00034E33"/>
    <w:rsid w:val="000350DB"/>
    <w:rsid w:val="00035A66"/>
    <w:rsid w:val="00040016"/>
    <w:rsid w:val="0004761F"/>
    <w:rsid w:val="000578E6"/>
    <w:rsid w:val="000625A8"/>
    <w:rsid w:val="000637FD"/>
    <w:rsid w:val="00066CAD"/>
    <w:rsid w:val="00092140"/>
    <w:rsid w:val="00093C5C"/>
    <w:rsid w:val="000970E1"/>
    <w:rsid w:val="00097248"/>
    <w:rsid w:val="000A296E"/>
    <w:rsid w:val="000A4D8C"/>
    <w:rsid w:val="000A4E7D"/>
    <w:rsid w:val="000A5BC6"/>
    <w:rsid w:val="000B318E"/>
    <w:rsid w:val="000B50F0"/>
    <w:rsid w:val="000C013E"/>
    <w:rsid w:val="000C05B5"/>
    <w:rsid w:val="000C25F3"/>
    <w:rsid w:val="000C29FA"/>
    <w:rsid w:val="000C2FC2"/>
    <w:rsid w:val="000C3E2D"/>
    <w:rsid w:val="000C4EA9"/>
    <w:rsid w:val="000C7BCC"/>
    <w:rsid w:val="000D02E4"/>
    <w:rsid w:val="000D111C"/>
    <w:rsid w:val="000E0401"/>
    <w:rsid w:val="000E3B5B"/>
    <w:rsid w:val="000E5A87"/>
    <w:rsid w:val="000F2271"/>
    <w:rsid w:val="000F305D"/>
    <w:rsid w:val="000F4ACF"/>
    <w:rsid w:val="001020BD"/>
    <w:rsid w:val="00114B44"/>
    <w:rsid w:val="00120108"/>
    <w:rsid w:val="001223C3"/>
    <w:rsid w:val="00130373"/>
    <w:rsid w:val="00130E0B"/>
    <w:rsid w:val="00134623"/>
    <w:rsid w:val="001377AD"/>
    <w:rsid w:val="00140C21"/>
    <w:rsid w:val="001466B4"/>
    <w:rsid w:val="00147658"/>
    <w:rsid w:val="00151003"/>
    <w:rsid w:val="00152F34"/>
    <w:rsid w:val="0016217C"/>
    <w:rsid w:val="0017036E"/>
    <w:rsid w:val="001709B8"/>
    <w:rsid w:val="001761C0"/>
    <w:rsid w:val="00176486"/>
    <w:rsid w:val="00182713"/>
    <w:rsid w:val="00183AE5"/>
    <w:rsid w:val="0018411B"/>
    <w:rsid w:val="001845EC"/>
    <w:rsid w:val="00186E4A"/>
    <w:rsid w:val="00191C86"/>
    <w:rsid w:val="00192A4D"/>
    <w:rsid w:val="00192E81"/>
    <w:rsid w:val="00194277"/>
    <w:rsid w:val="001942D4"/>
    <w:rsid w:val="001964AA"/>
    <w:rsid w:val="00197FD5"/>
    <w:rsid w:val="001A6E9F"/>
    <w:rsid w:val="001B3F98"/>
    <w:rsid w:val="001B408A"/>
    <w:rsid w:val="001C42FA"/>
    <w:rsid w:val="001C72E8"/>
    <w:rsid w:val="001C75F2"/>
    <w:rsid w:val="001C76F6"/>
    <w:rsid w:val="001D328A"/>
    <w:rsid w:val="001D5D1E"/>
    <w:rsid w:val="001E1F2D"/>
    <w:rsid w:val="001E2E32"/>
    <w:rsid w:val="001E40F7"/>
    <w:rsid w:val="001E4F73"/>
    <w:rsid w:val="001E5792"/>
    <w:rsid w:val="001E5E10"/>
    <w:rsid w:val="001E5E51"/>
    <w:rsid w:val="001F2C61"/>
    <w:rsid w:val="001F3851"/>
    <w:rsid w:val="001F5A5A"/>
    <w:rsid w:val="001F6135"/>
    <w:rsid w:val="001F6A86"/>
    <w:rsid w:val="001F7EF9"/>
    <w:rsid w:val="002032B1"/>
    <w:rsid w:val="002111F0"/>
    <w:rsid w:val="0021183D"/>
    <w:rsid w:val="0022122B"/>
    <w:rsid w:val="002223A3"/>
    <w:rsid w:val="0022248B"/>
    <w:rsid w:val="00226864"/>
    <w:rsid w:val="00244D9E"/>
    <w:rsid w:val="0024696C"/>
    <w:rsid w:val="00246A58"/>
    <w:rsid w:val="00247134"/>
    <w:rsid w:val="00255A33"/>
    <w:rsid w:val="00257905"/>
    <w:rsid w:val="00260C50"/>
    <w:rsid w:val="0026300A"/>
    <w:rsid w:val="00263CB6"/>
    <w:rsid w:val="00264302"/>
    <w:rsid w:val="002673B1"/>
    <w:rsid w:val="0027284F"/>
    <w:rsid w:val="002729BD"/>
    <w:rsid w:val="002739DA"/>
    <w:rsid w:val="002771D2"/>
    <w:rsid w:val="002805CB"/>
    <w:rsid w:val="00281E9A"/>
    <w:rsid w:val="00283578"/>
    <w:rsid w:val="00285AC2"/>
    <w:rsid w:val="00287977"/>
    <w:rsid w:val="00290402"/>
    <w:rsid w:val="002949FA"/>
    <w:rsid w:val="0029626F"/>
    <w:rsid w:val="002A1A30"/>
    <w:rsid w:val="002A3FD3"/>
    <w:rsid w:val="002B5F84"/>
    <w:rsid w:val="002B6951"/>
    <w:rsid w:val="002B6EB8"/>
    <w:rsid w:val="002C20B7"/>
    <w:rsid w:val="002C7258"/>
    <w:rsid w:val="002D3153"/>
    <w:rsid w:val="002D48F1"/>
    <w:rsid w:val="002D49A9"/>
    <w:rsid w:val="002D684F"/>
    <w:rsid w:val="002D68EF"/>
    <w:rsid w:val="002E721B"/>
    <w:rsid w:val="002F366A"/>
    <w:rsid w:val="002F4CE7"/>
    <w:rsid w:val="002F607E"/>
    <w:rsid w:val="002F7B01"/>
    <w:rsid w:val="0030062F"/>
    <w:rsid w:val="00312882"/>
    <w:rsid w:val="00312DE7"/>
    <w:rsid w:val="00313B48"/>
    <w:rsid w:val="0031636B"/>
    <w:rsid w:val="00320666"/>
    <w:rsid w:val="003223B2"/>
    <w:rsid w:val="00324CD2"/>
    <w:rsid w:val="0032757C"/>
    <w:rsid w:val="003311F0"/>
    <w:rsid w:val="003323A7"/>
    <w:rsid w:val="0033493E"/>
    <w:rsid w:val="00346733"/>
    <w:rsid w:val="0034748D"/>
    <w:rsid w:val="003478F2"/>
    <w:rsid w:val="0035042B"/>
    <w:rsid w:val="0035404F"/>
    <w:rsid w:val="0035497B"/>
    <w:rsid w:val="003561D0"/>
    <w:rsid w:val="003572EC"/>
    <w:rsid w:val="003641A4"/>
    <w:rsid w:val="003658F4"/>
    <w:rsid w:val="003757EF"/>
    <w:rsid w:val="00375D91"/>
    <w:rsid w:val="003765F7"/>
    <w:rsid w:val="00376881"/>
    <w:rsid w:val="00381839"/>
    <w:rsid w:val="0038214E"/>
    <w:rsid w:val="0038744C"/>
    <w:rsid w:val="00391BE2"/>
    <w:rsid w:val="00395FCF"/>
    <w:rsid w:val="0039734C"/>
    <w:rsid w:val="003A2A98"/>
    <w:rsid w:val="003A3A7D"/>
    <w:rsid w:val="003A5CF4"/>
    <w:rsid w:val="003B557E"/>
    <w:rsid w:val="003B75B5"/>
    <w:rsid w:val="003C309E"/>
    <w:rsid w:val="003C588F"/>
    <w:rsid w:val="003C5F30"/>
    <w:rsid w:val="003D0CC0"/>
    <w:rsid w:val="003D320B"/>
    <w:rsid w:val="003D7CA0"/>
    <w:rsid w:val="003F246E"/>
    <w:rsid w:val="003F3B6A"/>
    <w:rsid w:val="003F3E0B"/>
    <w:rsid w:val="003F4CD6"/>
    <w:rsid w:val="003F7677"/>
    <w:rsid w:val="003F7A7A"/>
    <w:rsid w:val="004002B1"/>
    <w:rsid w:val="0040238E"/>
    <w:rsid w:val="00406A3C"/>
    <w:rsid w:val="00406B9A"/>
    <w:rsid w:val="00410408"/>
    <w:rsid w:val="00417F1A"/>
    <w:rsid w:val="004221C9"/>
    <w:rsid w:val="004227BB"/>
    <w:rsid w:val="004252C6"/>
    <w:rsid w:val="00430DFC"/>
    <w:rsid w:val="0044179C"/>
    <w:rsid w:val="0044318C"/>
    <w:rsid w:val="004456B8"/>
    <w:rsid w:val="004467BB"/>
    <w:rsid w:val="0045323D"/>
    <w:rsid w:val="00454971"/>
    <w:rsid w:val="00466EB0"/>
    <w:rsid w:val="00467669"/>
    <w:rsid w:val="00470D44"/>
    <w:rsid w:val="00471312"/>
    <w:rsid w:val="00473B0A"/>
    <w:rsid w:val="0047477E"/>
    <w:rsid w:val="0047781A"/>
    <w:rsid w:val="00481F9F"/>
    <w:rsid w:val="00483D4F"/>
    <w:rsid w:val="00484EAD"/>
    <w:rsid w:val="004930C7"/>
    <w:rsid w:val="00496203"/>
    <w:rsid w:val="00496A71"/>
    <w:rsid w:val="00496CE0"/>
    <w:rsid w:val="004A1511"/>
    <w:rsid w:val="004A389A"/>
    <w:rsid w:val="004A7970"/>
    <w:rsid w:val="004B0048"/>
    <w:rsid w:val="004B016B"/>
    <w:rsid w:val="004B256D"/>
    <w:rsid w:val="004C2CD7"/>
    <w:rsid w:val="004C3CD7"/>
    <w:rsid w:val="004D0D7A"/>
    <w:rsid w:val="004D1F00"/>
    <w:rsid w:val="004D227D"/>
    <w:rsid w:val="004D6B22"/>
    <w:rsid w:val="004D7C1A"/>
    <w:rsid w:val="004E1F79"/>
    <w:rsid w:val="004E2BFA"/>
    <w:rsid w:val="004E4C54"/>
    <w:rsid w:val="004E69D3"/>
    <w:rsid w:val="004E762C"/>
    <w:rsid w:val="004E7B56"/>
    <w:rsid w:val="004F4D9C"/>
    <w:rsid w:val="004F4EF9"/>
    <w:rsid w:val="004F5C34"/>
    <w:rsid w:val="00511866"/>
    <w:rsid w:val="00512625"/>
    <w:rsid w:val="00512765"/>
    <w:rsid w:val="00513E76"/>
    <w:rsid w:val="00514869"/>
    <w:rsid w:val="005151BC"/>
    <w:rsid w:val="00520F3D"/>
    <w:rsid w:val="00522DB5"/>
    <w:rsid w:val="0052389F"/>
    <w:rsid w:val="00530F73"/>
    <w:rsid w:val="005367DF"/>
    <w:rsid w:val="0053754A"/>
    <w:rsid w:val="00550C10"/>
    <w:rsid w:val="00552B3D"/>
    <w:rsid w:val="005536CB"/>
    <w:rsid w:val="00553AB5"/>
    <w:rsid w:val="00554429"/>
    <w:rsid w:val="005641C1"/>
    <w:rsid w:val="00564823"/>
    <w:rsid w:val="00565437"/>
    <w:rsid w:val="00565F4F"/>
    <w:rsid w:val="00566651"/>
    <w:rsid w:val="00566799"/>
    <w:rsid w:val="0057239D"/>
    <w:rsid w:val="00581FEE"/>
    <w:rsid w:val="00585DE1"/>
    <w:rsid w:val="00592F66"/>
    <w:rsid w:val="00593343"/>
    <w:rsid w:val="0059671F"/>
    <w:rsid w:val="005A17EA"/>
    <w:rsid w:val="005A56EC"/>
    <w:rsid w:val="005A6CAB"/>
    <w:rsid w:val="005B193C"/>
    <w:rsid w:val="005B255A"/>
    <w:rsid w:val="005B6385"/>
    <w:rsid w:val="005C2E1A"/>
    <w:rsid w:val="005C45F6"/>
    <w:rsid w:val="005C55FC"/>
    <w:rsid w:val="005C6C17"/>
    <w:rsid w:val="005D0C83"/>
    <w:rsid w:val="005D13CB"/>
    <w:rsid w:val="005D36ED"/>
    <w:rsid w:val="005D3B56"/>
    <w:rsid w:val="005D518B"/>
    <w:rsid w:val="005D53BC"/>
    <w:rsid w:val="005D6910"/>
    <w:rsid w:val="005E7001"/>
    <w:rsid w:val="005E74C1"/>
    <w:rsid w:val="005E7525"/>
    <w:rsid w:val="005E755E"/>
    <w:rsid w:val="005E771B"/>
    <w:rsid w:val="005F0623"/>
    <w:rsid w:val="005F4911"/>
    <w:rsid w:val="005F6890"/>
    <w:rsid w:val="005F77DB"/>
    <w:rsid w:val="00604A0F"/>
    <w:rsid w:val="00605C16"/>
    <w:rsid w:val="00606ED7"/>
    <w:rsid w:val="00613401"/>
    <w:rsid w:val="00622668"/>
    <w:rsid w:val="00624491"/>
    <w:rsid w:val="00624E09"/>
    <w:rsid w:val="00624FDD"/>
    <w:rsid w:val="00627023"/>
    <w:rsid w:val="00627B8C"/>
    <w:rsid w:val="0063128F"/>
    <w:rsid w:val="00642B90"/>
    <w:rsid w:val="0064546C"/>
    <w:rsid w:val="00653D08"/>
    <w:rsid w:val="00661833"/>
    <w:rsid w:val="00667C73"/>
    <w:rsid w:val="006717D6"/>
    <w:rsid w:val="00675621"/>
    <w:rsid w:val="00676630"/>
    <w:rsid w:val="00682EE6"/>
    <w:rsid w:val="00683A5F"/>
    <w:rsid w:val="006903BF"/>
    <w:rsid w:val="00694AB0"/>
    <w:rsid w:val="006A10B3"/>
    <w:rsid w:val="006A1B3D"/>
    <w:rsid w:val="006A3ACE"/>
    <w:rsid w:val="006A47A3"/>
    <w:rsid w:val="006A7079"/>
    <w:rsid w:val="006B255B"/>
    <w:rsid w:val="006B2CC0"/>
    <w:rsid w:val="006B4CAB"/>
    <w:rsid w:val="006B5A0D"/>
    <w:rsid w:val="006C1B3E"/>
    <w:rsid w:val="006C63CF"/>
    <w:rsid w:val="006C645F"/>
    <w:rsid w:val="006C6ED3"/>
    <w:rsid w:val="006C7697"/>
    <w:rsid w:val="006D0144"/>
    <w:rsid w:val="006D0A89"/>
    <w:rsid w:val="006E411A"/>
    <w:rsid w:val="006F0FD6"/>
    <w:rsid w:val="0070203B"/>
    <w:rsid w:val="00702443"/>
    <w:rsid w:val="00703090"/>
    <w:rsid w:val="007031DE"/>
    <w:rsid w:val="00703EBE"/>
    <w:rsid w:val="00704FAE"/>
    <w:rsid w:val="00705422"/>
    <w:rsid w:val="007077BA"/>
    <w:rsid w:val="00712240"/>
    <w:rsid w:val="00721936"/>
    <w:rsid w:val="007250A3"/>
    <w:rsid w:val="00725F68"/>
    <w:rsid w:val="00726761"/>
    <w:rsid w:val="00727243"/>
    <w:rsid w:val="00736AF4"/>
    <w:rsid w:val="00736C1D"/>
    <w:rsid w:val="00740F95"/>
    <w:rsid w:val="00740FC1"/>
    <w:rsid w:val="00741B1B"/>
    <w:rsid w:val="00743714"/>
    <w:rsid w:val="00753D4F"/>
    <w:rsid w:val="007711EF"/>
    <w:rsid w:val="007771F2"/>
    <w:rsid w:val="00781AD6"/>
    <w:rsid w:val="0078295D"/>
    <w:rsid w:val="0079025E"/>
    <w:rsid w:val="00790CB7"/>
    <w:rsid w:val="007911EB"/>
    <w:rsid w:val="007914A1"/>
    <w:rsid w:val="007915FA"/>
    <w:rsid w:val="00792901"/>
    <w:rsid w:val="00793964"/>
    <w:rsid w:val="00794CB7"/>
    <w:rsid w:val="007A06D8"/>
    <w:rsid w:val="007A6743"/>
    <w:rsid w:val="007B0491"/>
    <w:rsid w:val="007B0764"/>
    <w:rsid w:val="007B5BCC"/>
    <w:rsid w:val="007B5DB5"/>
    <w:rsid w:val="007B75F4"/>
    <w:rsid w:val="007C356B"/>
    <w:rsid w:val="007C691D"/>
    <w:rsid w:val="007C70E6"/>
    <w:rsid w:val="007D10C0"/>
    <w:rsid w:val="007D4E27"/>
    <w:rsid w:val="007D7DDD"/>
    <w:rsid w:val="007E3A2A"/>
    <w:rsid w:val="007F22E6"/>
    <w:rsid w:val="007F34C0"/>
    <w:rsid w:val="007F3723"/>
    <w:rsid w:val="007F69F8"/>
    <w:rsid w:val="007F6D22"/>
    <w:rsid w:val="007F7A66"/>
    <w:rsid w:val="00802B3B"/>
    <w:rsid w:val="00802BB1"/>
    <w:rsid w:val="008049B2"/>
    <w:rsid w:val="00811BCC"/>
    <w:rsid w:val="00814876"/>
    <w:rsid w:val="00817C3A"/>
    <w:rsid w:val="008210EB"/>
    <w:rsid w:val="00822324"/>
    <w:rsid w:val="0082362C"/>
    <w:rsid w:val="00825968"/>
    <w:rsid w:val="00826A93"/>
    <w:rsid w:val="008279AD"/>
    <w:rsid w:val="00830A88"/>
    <w:rsid w:val="00831DBF"/>
    <w:rsid w:val="0083326D"/>
    <w:rsid w:val="00840A22"/>
    <w:rsid w:val="008557C5"/>
    <w:rsid w:val="00855C3E"/>
    <w:rsid w:val="00861974"/>
    <w:rsid w:val="00861EDF"/>
    <w:rsid w:val="00862FD1"/>
    <w:rsid w:val="00863DC4"/>
    <w:rsid w:val="008679A7"/>
    <w:rsid w:val="00867FC0"/>
    <w:rsid w:val="0088265E"/>
    <w:rsid w:val="00883C96"/>
    <w:rsid w:val="00887639"/>
    <w:rsid w:val="008916FE"/>
    <w:rsid w:val="00894B39"/>
    <w:rsid w:val="008958A8"/>
    <w:rsid w:val="008A11D5"/>
    <w:rsid w:val="008A1592"/>
    <w:rsid w:val="008A48DD"/>
    <w:rsid w:val="008A535F"/>
    <w:rsid w:val="008B768D"/>
    <w:rsid w:val="008B7FB7"/>
    <w:rsid w:val="008C25F6"/>
    <w:rsid w:val="008D2589"/>
    <w:rsid w:val="008D44FB"/>
    <w:rsid w:val="008D5C1C"/>
    <w:rsid w:val="008D7320"/>
    <w:rsid w:val="008E3370"/>
    <w:rsid w:val="008E3852"/>
    <w:rsid w:val="008E51B8"/>
    <w:rsid w:val="008E6839"/>
    <w:rsid w:val="008F18C8"/>
    <w:rsid w:val="008F7E34"/>
    <w:rsid w:val="0090513D"/>
    <w:rsid w:val="00907600"/>
    <w:rsid w:val="00910DDF"/>
    <w:rsid w:val="00914565"/>
    <w:rsid w:val="009148BC"/>
    <w:rsid w:val="00921144"/>
    <w:rsid w:val="009230A9"/>
    <w:rsid w:val="00923491"/>
    <w:rsid w:val="00931228"/>
    <w:rsid w:val="00934977"/>
    <w:rsid w:val="00935F0F"/>
    <w:rsid w:val="00940E73"/>
    <w:rsid w:val="0094161F"/>
    <w:rsid w:val="00942CB8"/>
    <w:rsid w:val="00945FB1"/>
    <w:rsid w:val="00950F9E"/>
    <w:rsid w:val="0095359F"/>
    <w:rsid w:val="00963319"/>
    <w:rsid w:val="00964CB8"/>
    <w:rsid w:val="00966105"/>
    <w:rsid w:val="00966645"/>
    <w:rsid w:val="00967D88"/>
    <w:rsid w:val="00971D96"/>
    <w:rsid w:val="009723A0"/>
    <w:rsid w:val="009749DD"/>
    <w:rsid w:val="0097584D"/>
    <w:rsid w:val="00976F97"/>
    <w:rsid w:val="00980CF8"/>
    <w:rsid w:val="009822BF"/>
    <w:rsid w:val="00982C26"/>
    <w:rsid w:val="00986C62"/>
    <w:rsid w:val="009924C3"/>
    <w:rsid w:val="00997CE6"/>
    <w:rsid w:val="009B06B8"/>
    <w:rsid w:val="009B56BB"/>
    <w:rsid w:val="009B7E92"/>
    <w:rsid w:val="009C16C1"/>
    <w:rsid w:val="009C274D"/>
    <w:rsid w:val="009C48E9"/>
    <w:rsid w:val="009D51A0"/>
    <w:rsid w:val="009D6DFE"/>
    <w:rsid w:val="009E2A38"/>
    <w:rsid w:val="009E3BE5"/>
    <w:rsid w:val="009F6502"/>
    <w:rsid w:val="00A023FA"/>
    <w:rsid w:val="00A05B79"/>
    <w:rsid w:val="00A06FBB"/>
    <w:rsid w:val="00A11CD8"/>
    <w:rsid w:val="00A224A3"/>
    <w:rsid w:val="00A22531"/>
    <w:rsid w:val="00A24F62"/>
    <w:rsid w:val="00A257E3"/>
    <w:rsid w:val="00A3627D"/>
    <w:rsid w:val="00A37005"/>
    <w:rsid w:val="00A406E4"/>
    <w:rsid w:val="00A413D1"/>
    <w:rsid w:val="00A41882"/>
    <w:rsid w:val="00A6018A"/>
    <w:rsid w:val="00A668EE"/>
    <w:rsid w:val="00A67AD3"/>
    <w:rsid w:val="00A71FC4"/>
    <w:rsid w:val="00A73677"/>
    <w:rsid w:val="00A7435D"/>
    <w:rsid w:val="00A76489"/>
    <w:rsid w:val="00A77216"/>
    <w:rsid w:val="00A77A3A"/>
    <w:rsid w:val="00A77E6E"/>
    <w:rsid w:val="00A86596"/>
    <w:rsid w:val="00A919F8"/>
    <w:rsid w:val="00A92098"/>
    <w:rsid w:val="00A920FC"/>
    <w:rsid w:val="00A9668E"/>
    <w:rsid w:val="00AA236E"/>
    <w:rsid w:val="00AA2D03"/>
    <w:rsid w:val="00AC29B5"/>
    <w:rsid w:val="00AC5A08"/>
    <w:rsid w:val="00AD1A31"/>
    <w:rsid w:val="00AD5CC8"/>
    <w:rsid w:val="00AD5EA8"/>
    <w:rsid w:val="00AD665A"/>
    <w:rsid w:val="00AD7372"/>
    <w:rsid w:val="00AD7906"/>
    <w:rsid w:val="00AE043B"/>
    <w:rsid w:val="00AE4520"/>
    <w:rsid w:val="00AE5CCC"/>
    <w:rsid w:val="00AE7C44"/>
    <w:rsid w:val="00AF1044"/>
    <w:rsid w:val="00AF21E5"/>
    <w:rsid w:val="00AF3C88"/>
    <w:rsid w:val="00AF3FC0"/>
    <w:rsid w:val="00AF506D"/>
    <w:rsid w:val="00AF51B3"/>
    <w:rsid w:val="00B01A7A"/>
    <w:rsid w:val="00B10E71"/>
    <w:rsid w:val="00B14009"/>
    <w:rsid w:val="00B14D22"/>
    <w:rsid w:val="00B1507D"/>
    <w:rsid w:val="00B159C7"/>
    <w:rsid w:val="00B15ED4"/>
    <w:rsid w:val="00B17580"/>
    <w:rsid w:val="00B2057F"/>
    <w:rsid w:val="00B21988"/>
    <w:rsid w:val="00B22B13"/>
    <w:rsid w:val="00B233EF"/>
    <w:rsid w:val="00B24772"/>
    <w:rsid w:val="00B30A14"/>
    <w:rsid w:val="00B34B37"/>
    <w:rsid w:val="00B365C8"/>
    <w:rsid w:val="00B37738"/>
    <w:rsid w:val="00B41AA6"/>
    <w:rsid w:val="00B42192"/>
    <w:rsid w:val="00B44503"/>
    <w:rsid w:val="00B46215"/>
    <w:rsid w:val="00B560F1"/>
    <w:rsid w:val="00B60653"/>
    <w:rsid w:val="00B6243B"/>
    <w:rsid w:val="00B65CC1"/>
    <w:rsid w:val="00B72435"/>
    <w:rsid w:val="00B74544"/>
    <w:rsid w:val="00B747BB"/>
    <w:rsid w:val="00B7683F"/>
    <w:rsid w:val="00B77718"/>
    <w:rsid w:val="00B779B8"/>
    <w:rsid w:val="00B80088"/>
    <w:rsid w:val="00B85D42"/>
    <w:rsid w:val="00B85F07"/>
    <w:rsid w:val="00B874AB"/>
    <w:rsid w:val="00B926B0"/>
    <w:rsid w:val="00B941E7"/>
    <w:rsid w:val="00BA3064"/>
    <w:rsid w:val="00BA3FA3"/>
    <w:rsid w:val="00BB0AD7"/>
    <w:rsid w:val="00BB0D9C"/>
    <w:rsid w:val="00BB440A"/>
    <w:rsid w:val="00BB503C"/>
    <w:rsid w:val="00BB7B85"/>
    <w:rsid w:val="00BC227B"/>
    <w:rsid w:val="00BC4254"/>
    <w:rsid w:val="00BD0F03"/>
    <w:rsid w:val="00BD5935"/>
    <w:rsid w:val="00BE6DA1"/>
    <w:rsid w:val="00BF1709"/>
    <w:rsid w:val="00BF3C93"/>
    <w:rsid w:val="00BF5732"/>
    <w:rsid w:val="00BF6C8F"/>
    <w:rsid w:val="00BF7200"/>
    <w:rsid w:val="00C03AA7"/>
    <w:rsid w:val="00C03AAC"/>
    <w:rsid w:val="00C0497B"/>
    <w:rsid w:val="00C0531C"/>
    <w:rsid w:val="00C111D6"/>
    <w:rsid w:val="00C11847"/>
    <w:rsid w:val="00C14573"/>
    <w:rsid w:val="00C16F7B"/>
    <w:rsid w:val="00C21B3D"/>
    <w:rsid w:val="00C236C7"/>
    <w:rsid w:val="00C23CA9"/>
    <w:rsid w:val="00C25833"/>
    <w:rsid w:val="00C2687C"/>
    <w:rsid w:val="00C30A37"/>
    <w:rsid w:val="00C30E4B"/>
    <w:rsid w:val="00C341DB"/>
    <w:rsid w:val="00C42412"/>
    <w:rsid w:val="00C4593E"/>
    <w:rsid w:val="00C52E4E"/>
    <w:rsid w:val="00C55F1B"/>
    <w:rsid w:val="00C607DD"/>
    <w:rsid w:val="00C63775"/>
    <w:rsid w:val="00C658A0"/>
    <w:rsid w:val="00C73F65"/>
    <w:rsid w:val="00C748AF"/>
    <w:rsid w:val="00C85B92"/>
    <w:rsid w:val="00C86152"/>
    <w:rsid w:val="00C92F6A"/>
    <w:rsid w:val="00C94FFD"/>
    <w:rsid w:val="00CA2313"/>
    <w:rsid w:val="00CA3474"/>
    <w:rsid w:val="00CA6ADA"/>
    <w:rsid w:val="00CA7A11"/>
    <w:rsid w:val="00CB2379"/>
    <w:rsid w:val="00CB5BCB"/>
    <w:rsid w:val="00CC0594"/>
    <w:rsid w:val="00CC1DE7"/>
    <w:rsid w:val="00CC1EF2"/>
    <w:rsid w:val="00CD13EF"/>
    <w:rsid w:val="00CD5694"/>
    <w:rsid w:val="00CE0ACA"/>
    <w:rsid w:val="00CE1798"/>
    <w:rsid w:val="00CE34FD"/>
    <w:rsid w:val="00CE5014"/>
    <w:rsid w:val="00CE61DC"/>
    <w:rsid w:val="00CF5BE0"/>
    <w:rsid w:val="00CF5FE4"/>
    <w:rsid w:val="00CF62D4"/>
    <w:rsid w:val="00CF73F6"/>
    <w:rsid w:val="00D032EB"/>
    <w:rsid w:val="00D07E96"/>
    <w:rsid w:val="00D16479"/>
    <w:rsid w:val="00D17E9B"/>
    <w:rsid w:val="00D27328"/>
    <w:rsid w:val="00D3467E"/>
    <w:rsid w:val="00D347B6"/>
    <w:rsid w:val="00D34A64"/>
    <w:rsid w:val="00D40FA9"/>
    <w:rsid w:val="00D41449"/>
    <w:rsid w:val="00D42389"/>
    <w:rsid w:val="00D51BF9"/>
    <w:rsid w:val="00D52142"/>
    <w:rsid w:val="00D52CEF"/>
    <w:rsid w:val="00D60CA4"/>
    <w:rsid w:val="00D613E1"/>
    <w:rsid w:val="00D62423"/>
    <w:rsid w:val="00D66644"/>
    <w:rsid w:val="00D67BCB"/>
    <w:rsid w:val="00D72394"/>
    <w:rsid w:val="00D731BC"/>
    <w:rsid w:val="00D75EF4"/>
    <w:rsid w:val="00D76169"/>
    <w:rsid w:val="00D77BC3"/>
    <w:rsid w:val="00D83F42"/>
    <w:rsid w:val="00D86BF7"/>
    <w:rsid w:val="00D95C16"/>
    <w:rsid w:val="00D973D8"/>
    <w:rsid w:val="00DA08A1"/>
    <w:rsid w:val="00DA3172"/>
    <w:rsid w:val="00DB28A1"/>
    <w:rsid w:val="00DB6157"/>
    <w:rsid w:val="00DC0652"/>
    <w:rsid w:val="00DC161B"/>
    <w:rsid w:val="00DC4AF5"/>
    <w:rsid w:val="00DC5068"/>
    <w:rsid w:val="00DC771D"/>
    <w:rsid w:val="00DC7D9B"/>
    <w:rsid w:val="00DD34CE"/>
    <w:rsid w:val="00DD4A01"/>
    <w:rsid w:val="00DE3AD2"/>
    <w:rsid w:val="00DE79E4"/>
    <w:rsid w:val="00DF28D9"/>
    <w:rsid w:val="00DF4374"/>
    <w:rsid w:val="00DF6F92"/>
    <w:rsid w:val="00E00889"/>
    <w:rsid w:val="00E02629"/>
    <w:rsid w:val="00E076E4"/>
    <w:rsid w:val="00E12442"/>
    <w:rsid w:val="00E127CA"/>
    <w:rsid w:val="00E15796"/>
    <w:rsid w:val="00E170BF"/>
    <w:rsid w:val="00E20618"/>
    <w:rsid w:val="00E24E21"/>
    <w:rsid w:val="00E27C91"/>
    <w:rsid w:val="00E27F65"/>
    <w:rsid w:val="00E332D3"/>
    <w:rsid w:val="00E35AAC"/>
    <w:rsid w:val="00E379D6"/>
    <w:rsid w:val="00E430EC"/>
    <w:rsid w:val="00E4560C"/>
    <w:rsid w:val="00E5096E"/>
    <w:rsid w:val="00E51A80"/>
    <w:rsid w:val="00E54034"/>
    <w:rsid w:val="00E55071"/>
    <w:rsid w:val="00E577B9"/>
    <w:rsid w:val="00E61648"/>
    <w:rsid w:val="00E61BCC"/>
    <w:rsid w:val="00E64470"/>
    <w:rsid w:val="00E66BB1"/>
    <w:rsid w:val="00E677FB"/>
    <w:rsid w:val="00E72C23"/>
    <w:rsid w:val="00E73458"/>
    <w:rsid w:val="00E76B78"/>
    <w:rsid w:val="00E84E35"/>
    <w:rsid w:val="00E93A8E"/>
    <w:rsid w:val="00E940C5"/>
    <w:rsid w:val="00E96497"/>
    <w:rsid w:val="00E966CE"/>
    <w:rsid w:val="00EA0BAB"/>
    <w:rsid w:val="00EA224A"/>
    <w:rsid w:val="00EA4E57"/>
    <w:rsid w:val="00EB305F"/>
    <w:rsid w:val="00EB62CD"/>
    <w:rsid w:val="00EB6AD2"/>
    <w:rsid w:val="00EC135C"/>
    <w:rsid w:val="00EC323E"/>
    <w:rsid w:val="00EC377F"/>
    <w:rsid w:val="00EC5C51"/>
    <w:rsid w:val="00ED0752"/>
    <w:rsid w:val="00ED742C"/>
    <w:rsid w:val="00ED7C44"/>
    <w:rsid w:val="00EE66EF"/>
    <w:rsid w:val="00EF2547"/>
    <w:rsid w:val="00EF449F"/>
    <w:rsid w:val="00F010B7"/>
    <w:rsid w:val="00F01674"/>
    <w:rsid w:val="00F02B68"/>
    <w:rsid w:val="00F05D69"/>
    <w:rsid w:val="00F11BDF"/>
    <w:rsid w:val="00F14D3F"/>
    <w:rsid w:val="00F2090F"/>
    <w:rsid w:val="00F20BDA"/>
    <w:rsid w:val="00F21902"/>
    <w:rsid w:val="00F21E17"/>
    <w:rsid w:val="00F224D1"/>
    <w:rsid w:val="00F23207"/>
    <w:rsid w:val="00F30FC9"/>
    <w:rsid w:val="00F32D38"/>
    <w:rsid w:val="00F4004A"/>
    <w:rsid w:val="00F42CA2"/>
    <w:rsid w:val="00F45428"/>
    <w:rsid w:val="00F4692B"/>
    <w:rsid w:val="00F473B1"/>
    <w:rsid w:val="00F5002D"/>
    <w:rsid w:val="00F50075"/>
    <w:rsid w:val="00F52FF5"/>
    <w:rsid w:val="00F56808"/>
    <w:rsid w:val="00F56822"/>
    <w:rsid w:val="00F60840"/>
    <w:rsid w:val="00F6224D"/>
    <w:rsid w:val="00F6536F"/>
    <w:rsid w:val="00F70CF7"/>
    <w:rsid w:val="00F72140"/>
    <w:rsid w:val="00F73A17"/>
    <w:rsid w:val="00F740DF"/>
    <w:rsid w:val="00F77746"/>
    <w:rsid w:val="00F833AC"/>
    <w:rsid w:val="00F8462A"/>
    <w:rsid w:val="00F919C9"/>
    <w:rsid w:val="00F93A86"/>
    <w:rsid w:val="00F944AC"/>
    <w:rsid w:val="00F96826"/>
    <w:rsid w:val="00F96B1A"/>
    <w:rsid w:val="00FA20F7"/>
    <w:rsid w:val="00FA2F05"/>
    <w:rsid w:val="00FB4DE4"/>
    <w:rsid w:val="00FB6EC8"/>
    <w:rsid w:val="00FB71E8"/>
    <w:rsid w:val="00FB7A6B"/>
    <w:rsid w:val="00FC049A"/>
    <w:rsid w:val="00FC19FF"/>
    <w:rsid w:val="00FC729A"/>
    <w:rsid w:val="00FC76ED"/>
    <w:rsid w:val="00FD1887"/>
    <w:rsid w:val="00FD27B2"/>
    <w:rsid w:val="00FD2B15"/>
    <w:rsid w:val="00FD3072"/>
    <w:rsid w:val="00FD309E"/>
    <w:rsid w:val="00FE4167"/>
    <w:rsid w:val="00FE48B8"/>
    <w:rsid w:val="00FE4F54"/>
    <w:rsid w:val="00FF4469"/>
    <w:rsid w:val="00FF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79FA75"/>
  <w15:chartTrackingRefBased/>
  <w15:docId w15:val="{7843C334-D238-401F-9350-2F54BABA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5F2"/>
    <w:rPr>
      <w:color w:val="262626" w:themeColor="text1" w:themeTint="D9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309E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color w:val="436EB5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309E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color w:val="436EB5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47B6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color w:val="436EB5" w:themeColor="accen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309E"/>
    <w:rPr>
      <w:rFonts w:asciiTheme="majorHAnsi" w:eastAsiaTheme="majorEastAsia" w:hAnsiTheme="majorHAnsi" w:cstheme="majorBidi"/>
      <w:color w:val="436EB5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C309E"/>
    <w:rPr>
      <w:rFonts w:asciiTheme="majorHAnsi" w:eastAsiaTheme="majorEastAsia" w:hAnsiTheme="majorHAnsi" w:cstheme="majorBidi"/>
      <w:color w:val="436EB5" w:themeColor="accent1"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606E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6ED7"/>
  </w:style>
  <w:style w:type="paragraph" w:styleId="Footer">
    <w:name w:val="footer"/>
    <w:basedOn w:val="Normal"/>
    <w:link w:val="FooterChar"/>
    <w:uiPriority w:val="99"/>
    <w:unhideWhenUsed/>
    <w:qFormat/>
    <w:rsid w:val="00606E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6ED7"/>
  </w:style>
  <w:style w:type="paragraph" w:styleId="Title">
    <w:name w:val="Title"/>
    <w:basedOn w:val="Normal"/>
    <w:next w:val="Normal"/>
    <w:link w:val="TitleChar"/>
    <w:uiPriority w:val="10"/>
    <w:qFormat/>
    <w:rsid w:val="003C309E"/>
    <w:pPr>
      <w:spacing w:after="240" w:line="240" w:lineRule="auto"/>
      <w:contextualSpacing/>
    </w:pPr>
    <w:rPr>
      <w:rFonts w:asciiTheme="majorHAnsi" w:eastAsiaTheme="majorEastAsia" w:hAnsiTheme="majorHAnsi" w:cstheme="majorBidi"/>
      <w:color w:val="436EB5" w:themeColor="accent1"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309E"/>
    <w:rPr>
      <w:rFonts w:asciiTheme="majorHAnsi" w:eastAsiaTheme="majorEastAsia" w:hAnsiTheme="majorHAnsi" w:cstheme="majorBidi"/>
      <w:color w:val="436EB5" w:themeColor="accent1"/>
      <w:spacing w:val="-10"/>
      <w:kern w:val="28"/>
      <w:sz w:val="40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D347B6"/>
    <w:rPr>
      <w:rFonts w:asciiTheme="majorHAnsi" w:eastAsiaTheme="majorEastAsia" w:hAnsiTheme="majorHAnsi" w:cstheme="majorBidi"/>
      <w:color w:val="436EB5" w:themeColor="accent1"/>
      <w:sz w:val="24"/>
      <w:szCs w:val="24"/>
    </w:rPr>
  </w:style>
  <w:style w:type="paragraph" w:styleId="ListParagraph">
    <w:name w:val="List Paragraph"/>
    <w:basedOn w:val="Normal"/>
    <w:uiPriority w:val="34"/>
    <w:rsid w:val="00AC5A08"/>
    <w:pPr>
      <w:ind w:left="720"/>
      <w:contextualSpacing/>
    </w:pPr>
  </w:style>
  <w:style w:type="paragraph" w:customStyle="1" w:styleId="Bulletlist">
    <w:name w:val="Bullet list"/>
    <w:basedOn w:val="Normal"/>
    <w:link w:val="BulletlistChar"/>
    <w:rsid w:val="00FA2F05"/>
    <w:pPr>
      <w:numPr>
        <w:numId w:val="2"/>
      </w:numPr>
    </w:pPr>
  </w:style>
  <w:style w:type="paragraph" w:customStyle="1" w:styleId="Greenbullet">
    <w:name w:val="Green bullet"/>
    <w:basedOn w:val="Bulletlist"/>
    <w:link w:val="GreenbulletChar"/>
    <w:qFormat/>
    <w:rsid w:val="00FA2F05"/>
    <w:pPr>
      <w:numPr>
        <w:numId w:val="9"/>
      </w:numPr>
      <w:spacing w:after="120"/>
      <w:contextualSpacing/>
    </w:pPr>
  </w:style>
  <w:style w:type="paragraph" w:customStyle="1" w:styleId="Bluebullet">
    <w:name w:val="Blue bullet"/>
    <w:basedOn w:val="Greenbullet"/>
    <w:link w:val="BluebulletChar"/>
    <w:qFormat/>
    <w:rsid w:val="00FA2F05"/>
    <w:pPr>
      <w:numPr>
        <w:numId w:val="3"/>
      </w:numPr>
    </w:pPr>
  </w:style>
  <w:style w:type="character" w:customStyle="1" w:styleId="BulletlistChar">
    <w:name w:val="Bullet list Char"/>
    <w:basedOn w:val="DefaultParagraphFont"/>
    <w:link w:val="Bulletlist"/>
    <w:rsid w:val="00FA2F05"/>
  </w:style>
  <w:style w:type="character" w:customStyle="1" w:styleId="GreenbulletChar">
    <w:name w:val="Green bullet Char"/>
    <w:basedOn w:val="BulletlistChar"/>
    <w:link w:val="Greenbullet"/>
    <w:rsid w:val="00FA2F05"/>
  </w:style>
  <w:style w:type="character" w:customStyle="1" w:styleId="BluebulletChar">
    <w:name w:val="Blue bullet Char"/>
    <w:basedOn w:val="GreenbulletChar"/>
    <w:link w:val="Bluebullet"/>
    <w:rsid w:val="00FA2F05"/>
  </w:style>
  <w:style w:type="character" w:styleId="Hyperlink">
    <w:name w:val="Hyperlink"/>
    <w:basedOn w:val="DefaultParagraphFont"/>
    <w:uiPriority w:val="99"/>
    <w:unhideWhenUsed/>
    <w:rsid w:val="0009724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5CC1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B1507D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1507D"/>
    <w:rPr>
      <w:rFonts w:eastAsiaTheme="minorEastAsia"/>
      <w:lang w:val="en-US" w:eastAsia="zh-CN"/>
    </w:rPr>
  </w:style>
  <w:style w:type="table" w:styleId="TableGrid">
    <w:name w:val="Table Grid"/>
    <w:basedOn w:val="TableNormal"/>
    <w:uiPriority w:val="39"/>
    <w:rsid w:val="003C3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50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537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8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hem\Anthem\Anthem%20Central%20Team%20-%20Documents\Marketing%20&amp;%20Communications%20(SF)\Schools\Abbey%20Woods\New%20website%20e4e\AWA%20A4%20document%20template%20.dotx" TargetMode="External"/></Relationships>
</file>

<file path=word/theme/theme1.xml><?xml version="1.0" encoding="utf-8"?>
<a:theme xmlns:a="http://schemas.openxmlformats.org/drawingml/2006/main" name="Office Theme">
  <a:themeElements>
    <a:clrScheme name="Custom 19">
      <a:dk1>
        <a:sysClr val="windowText" lastClr="000000"/>
      </a:dk1>
      <a:lt1>
        <a:sysClr val="window" lastClr="FFFFFF"/>
      </a:lt1>
      <a:dk2>
        <a:srgbClr val="4C4D4F"/>
      </a:dk2>
      <a:lt2>
        <a:srgbClr val="D1D2D4"/>
      </a:lt2>
      <a:accent1>
        <a:srgbClr val="436EB5"/>
      </a:accent1>
      <a:accent2>
        <a:srgbClr val="A67AB6"/>
      </a:accent2>
      <a:accent3>
        <a:srgbClr val="3AB883"/>
      </a:accent3>
      <a:accent4>
        <a:srgbClr val="F8C950"/>
      </a:accent4>
      <a:accent5>
        <a:srgbClr val="E7776C"/>
      </a:accent5>
      <a:accent6>
        <a:srgbClr val="FFFFFF"/>
      </a:accent6>
      <a:hlink>
        <a:srgbClr val="436EB5"/>
      </a:hlink>
      <a:folHlink>
        <a:srgbClr val="A67AB6"/>
      </a:folHlink>
    </a:clrScheme>
    <a:fontScheme name="GPA">
      <a:majorFont>
        <a:latin typeface="Quicksand SemiBold"/>
        <a:ea typeface=""/>
        <a:cs typeface=""/>
      </a:majorFont>
      <a:minorFont>
        <a:latin typeface="Quicksa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6AC44DA858B46B8E5141584B3B009" ma:contentTypeVersion="13" ma:contentTypeDescription="Create a new document." ma:contentTypeScope="" ma:versionID="718f8b0006f4472b0a649ffc711d07eb">
  <xsd:schema xmlns:xsd="http://www.w3.org/2001/XMLSchema" xmlns:xs="http://www.w3.org/2001/XMLSchema" xmlns:p="http://schemas.microsoft.com/office/2006/metadata/properties" xmlns:ns2="fa9b903e-2964-470f-847b-507e7f8fef64" xmlns:ns3="61696626-5731-4cf0-97cf-be0cee6586af" targetNamespace="http://schemas.microsoft.com/office/2006/metadata/properties" ma:root="true" ma:fieldsID="341a04fba3051cc15b9d282df136482f" ns2:_="" ns3:_="">
    <xsd:import namespace="fa9b903e-2964-470f-847b-507e7f8fef64"/>
    <xsd:import namespace="61696626-5731-4cf0-97cf-be0cee658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b903e-2964-470f-847b-507e7f8fe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96626-5731-4cf0-97cf-be0cee6586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07C79E-75C6-459D-BDD9-39ED7C332A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47A0C4-AC34-490E-940C-2AB0444D76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86F10B-8BDA-4582-9F15-A271340730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b903e-2964-470f-847b-507e7f8fef64"/>
    <ds:schemaRef ds:uri="61696626-5731-4cf0-97cf-be0cee658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95AC32-0FF5-49F3-9E16-88DE33E0A5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AWA A4 document template </Template>
  <TotalTime>4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 Fleming (Anthem)</cp:lastModifiedBy>
  <cp:revision>5</cp:revision>
  <dcterms:created xsi:type="dcterms:W3CDTF">2022-02-11T13:08:00Z</dcterms:created>
  <dcterms:modified xsi:type="dcterms:W3CDTF">2022-02-18T12:32:00Z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0x01010076F6AC44DA858B46B8E5141584B3B009</vt:lpwstr>
  </property>
</Properties>
</file>